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A2A" w:rsidRPr="009F630B" w:rsidRDefault="00AA6A2A" w:rsidP="00773630">
      <w:pPr>
        <w:jc w:val="center"/>
        <w:rPr>
          <w:rStyle w:val="dialogtext1"/>
          <w:rFonts w:ascii="Times New Roman" w:eastAsia="標楷體" w:hAnsi="Times New Roman"/>
          <w:b/>
          <w:sz w:val="36"/>
          <w:szCs w:val="36"/>
          <w:u w:val="single"/>
        </w:rPr>
      </w:pPr>
      <w:r w:rsidRPr="009F630B">
        <w:rPr>
          <w:rStyle w:val="dialogtext1"/>
          <w:rFonts w:ascii="Times New Roman" w:eastAsia="標楷體" w:hAnsi="標楷體" w:hint="eastAsia"/>
          <w:b/>
          <w:sz w:val="36"/>
          <w:szCs w:val="36"/>
          <w:u w:val="single"/>
        </w:rPr>
        <w:t>二二八人權教育</w:t>
      </w:r>
      <w:r>
        <w:rPr>
          <w:rStyle w:val="dialogtext1"/>
          <w:rFonts w:ascii="Times New Roman" w:eastAsia="標楷體" w:hAnsi="標楷體" w:hint="eastAsia"/>
          <w:b/>
          <w:sz w:val="36"/>
          <w:szCs w:val="36"/>
          <w:u w:val="single"/>
        </w:rPr>
        <w:t>研習活動簡章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名稱：二二八人權教育研習活動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活動宗旨：</w:t>
      </w:r>
    </w:p>
    <w:p w:rsidR="00AA6A2A" w:rsidRPr="00DA19D1" w:rsidRDefault="00AA6A2A" w:rsidP="004342DF">
      <w:pPr>
        <w:pStyle w:val="ListParagraph"/>
        <w:tabs>
          <w:tab w:val="left" w:pos="567"/>
        </w:tabs>
        <w:spacing w:line="440" w:lineRule="exact"/>
        <w:ind w:leftChars="236" w:left="566" w:rightChars="167" w:right="401" w:firstLine="1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 xml:space="preserve">　　台北二二八紀念館為推廣人權教育，特舉辦兩梯次人權教育推廣活動，邀請第一線教育崗位的臺北市中小學教師、大專院校師生及社會大眾共襄盛舉，以期將二二八人權議題更加客觀地傳達給下一代。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主辦單位：臺北市政府文化局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/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台北二二八紀念館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合辦單位：二二八國家紀念館、財團法人二二八事件紀念基金會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承辦單位：天翌管理顧問有限公司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參與對象：臺北市中小學教師、大專院校師生及社會大眾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名額：第一、二、四場每場約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80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名，第三場約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150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人。</w:t>
      </w:r>
    </w:p>
    <w:p w:rsidR="00AA6A2A" w:rsidRPr="00DA19D1" w:rsidRDefault="00AA6A2A" w:rsidP="004342DF">
      <w:pPr>
        <w:pStyle w:val="ListParagraph"/>
        <w:tabs>
          <w:tab w:val="left" w:pos="567"/>
        </w:tabs>
        <w:spacing w:line="440" w:lineRule="exact"/>
        <w:ind w:leftChars="236" w:left="566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標楷體" w:eastAsia="標楷體" w:hAnsi="標楷體" w:hint="eastAsia"/>
          <w:color w:val="000000"/>
          <w:sz w:val="28"/>
          <w:szCs w:val="28"/>
        </w:rPr>
        <w:t>※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請單一場次分別報名，可重複報名。</w:t>
      </w:r>
    </w:p>
    <w:p w:rsidR="00AA6A2A" w:rsidRPr="00DA19D1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費用：免費</w:t>
      </w:r>
    </w:p>
    <w:p w:rsidR="00AA6A2A" w:rsidRPr="00DA19D1" w:rsidRDefault="00AA6A2A" w:rsidP="00DA4B6A">
      <w:pPr>
        <w:pStyle w:val="ListParagraph"/>
        <w:numPr>
          <w:ilvl w:val="0"/>
          <w:numId w:val="1"/>
        </w:numPr>
        <w:tabs>
          <w:tab w:val="left" w:pos="567"/>
          <w:tab w:val="left" w:pos="851"/>
        </w:tabs>
        <w:spacing w:line="440" w:lineRule="exact"/>
        <w:ind w:leftChars="-1" w:left="-2" w:rightChars="167" w:right="401" w:firstLine="0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報名方式：</w:t>
      </w:r>
    </w:p>
    <w:p w:rsidR="00AA6A2A" w:rsidRPr="00DA19D1" w:rsidRDefault="00AA6A2A" w:rsidP="00DA4B6A">
      <w:pPr>
        <w:pStyle w:val="ListParagraph"/>
        <w:numPr>
          <w:ilvl w:val="0"/>
          <w:numId w:val="2"/>
        </w:numPr>
        <w:spacing w:line="440" w:lineRule="exact"/>
        <w:ind w:leftChars="297" w:left="727" w:rightChars="167" w:right="401" w:hangingChars="5" w:hanging="14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線上報名表單：</w:t>
      </w:r>
      <w:hyperlink r:id="rId7" w:history="1">
        <w:r w:rsidRPr="00DA19D1">
          <w:rPr>
            <w:rStyle w:val="Hyperlink"/>
            <w:rFonts w:ascii="Times New Roman" w:eastAsia="標楷體" w:hAnsi="Times New Roman"/>
            <w:bCs/>
            <w:sz w:val="28"/>
            <w:szCs w:val="28"/>
          </w:rPr>
          <w:t>http://ppt.cc/lIns</w:t>
        </w:r>
      </w:hyperlink>
    </w:p>
    <w:p w:rsidR="00AA6A2A" w:rsidRPr="00DA19D1" w:rsidRDefault="00AA6A2A" w:rsidP="00DA4B6A">
      <w:pPr>
        <w:pStyle w:val="ListParagraph"/>
        <w:numPr>
          <w:ilvl w:val="0"/>
          <w:numId w:val="2"/>
        </w:numPr>
        <w:spacing w:line="440" w:lineRule="exact"/>
        <w:ind w:leftChars="297" w:left="1371" w:rightChars="167" w:right="401" w:hangingChars="235" w:hanging="658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天翌管理顧問有限公司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 xml:space="preserve"> </w:t>
      </w:r>
      <w:smartTag w:uri="urn:schemas-microsoft-com:office:smarttags" w:element="PersonName">
        <w:smartTagPr>
          <w:attr w:name="ProductID" w:val="張"/>
        </w:smartTagPr>
        <w:r w:rsidRPr="00DA19D1">
          <w:rPr>
            <w:rFonts w:ascii="Times New Roman" w:eastAsia="標楷體" w:hAnsi="標楷體" w:hint="eastAsia"/>
            <w:color w:val="000000"/>
            <w:sz w:val="28"/>
            <w:szCs w:val="28"/>
          </w:rPr>
          <w:t>張</w:t>
        </w:r>
      </w:smartTag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小姐，電話：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(03)83</w:t>
      </w:r>
      <w:r w:rsidRPr="00DA19D1">
        <w:rPr>
          <w:rFonts w:ascii="Times New Roman" w:eastAsia="標楷體" w:hAnsi="Times New Roman"/>
          <w:sz w:val="28"/>
          <w:szCs w:val="28"/>
        </w:rPr>
        <w:t>53-980</w:t>
      </w:r>
      <w:r w:rsidRPr="00DA19D1">
        <w:rPr>
          <w:rFonts w:ascii="Times New Roman" w:eastAsia="標楷體" w:hAnsi="標楷體" w:hint="eastAsia"/>
          <w:sz w:val="28"/>
          <w:szCs w:val="28"/>
        </w:rPr>
        <w:t>，傳真：</w:t>
      </w:r>
      <w:r w:rsidRPr="00DA19D1">
        <w:rPr>
          <w:rFonts w:ascii="Times New Roman" w:eastAsia="標楷體" w:hAnsi="Times New Roman"/>
          <w:sz w:val="28"/>
          <w:szCs w:val="28"/>
        </w:rPr>
        <w:t>(03)8353-980</w:t>
      </w:r>
      <w:r w:rsidRPr="00DA19D1">
        <w:rPr>
          <w:rFonts w:ascii="Times New Roman" w:eastAsia="標楷體" w:hAnsi="標楷體" w:hint="eastAsia"/>
          <w:sz w:val="28"/>
          <w:szCs w:val="28"/>
        </w:rPr>
        <w:t>，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請傳真報名表後電話確認。</w:t>
      </w:r>
    </w:p>
    <w:p w:rsidR="00AA6A2A" w:rsidRPr="00DA19D1" w:rsidRDefault="00AA6A2A" w:rsidP="00DA4B6A">
      <w:pPr>
        <w:pStyle w:val="ListParagraph"/>
        <w:numPr>
          <w:ilvl w:val="0"/>
          <w:numId w:val="2"/>
        </w:numPr>
        <w:spacing w:line="440" w:lineRule="exact"/>
        <w:ind w:leftChars="297" w:left="1371" w:rightChars="167" w:right="401" w:hangingChars="235" w:hanging="658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台北二二八紀念館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 xml:space="preserve"> </w:t>
      </w:r>
      <w:smartTag w:uri="urn:schemas-microsoft-com:office:smarttags" w:element="PersonName">
        <w:smartTagPr>
          <w:attr w:name="ProductID" w:val="施"/>
        </w:smartTagPr>
        <w:r w:rsidRPr="00DA19D1">
          <w:rPr>
            <w:rFonts w:ascii="Times New Roman" w:eastAsia="標楷體" w:hAnsi="標楷體" w:hint="eastAsia"/>
            <w:color w:val="000000"/>
            <w:sz w:val="28"/>
            <w:szCs w:val="28"/>
          </w:rPr>
          <w:t>施</w:t>
        </w:r>
      </w:smartTag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小姐，電話：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(02)2389-7228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分機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25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；傳真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(02)2389-5228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。</w:t>
      </w:r>
    </w:p>
    <w:p w:rsidR="00AA6A2A" w:rsidRPr="00DA19D1" w:rsidRDefault="00AA6A2A" w:rsidP="00695276">
      <w:pPr>
        <w:pStyle w:val="ListParagraph"/>
        <w:numPr>
          <w:ilvl w:val="0"/>
          <w:numId w:val="1"/>
        </w:numPr>
        <w:tabs>
          <w:tab w:val="left" w:pos="567"/>
          <w:tab w:val="left" w:pos="993"/>
        </w:tabs>
        <w:spacing w:line="440" w:lineRule="exact"/>
        <w:ind w:leftChars="59" w:left="990" w:rightChars="167" w:right="401" w:hangingChars="303" w:hanging="848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報名時間：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即日起至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102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年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月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11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日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五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) 17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：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30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止，</w:t>
      </w:r>
      <w:r w:rsidRPr="00DA19D1">
        <w:rPr>
          <w:rFonts w:ascii="Times New Roman" w:eastAsia="標楷體" w:hAnsi="標楷體" w:hint="eastAsia"/>
          <w:sz w:val="28"/>
          <w:szCs w:val="28"/>
        </w:rPr>
        <w:t>視情況調整。</w:t>
      </w:r>
    </w:p>
    <w:p w:rsidR="00AA6A2A" w:rsidRPr="00DA19D1" w:rsidRDefault="00AA6A2A" w:rsidP="00DA4B6A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</w:tabs>
        <w:spacing w:line="440" w:lineRule="exact"/>
        <w:ind w:leftChars="56" w:left="991" w:rightChars="167" w:right="401" w:hangingChars="306" w:hanging="857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認證時數：凡參與各場次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8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小時課程之學員，核發公務人員終身學習時數及教師研習時數。</w:t>
      </w:r>
    </w:p>
    <w:p w:rsidR="00AA6A2A" w:rsidRPr="00DA19D1" w:rsidRDefault="00AA6A2A" w:rsidP="00DA4B6A">
      <w:pPr>
        <w:numPr>
          <w:ilvl w:val="0"/>
          <w:numId w:val="1"/>
        </w:numPr>
        <w:spacing w:line="440" w:lineRule="exact"/>
        <w:ind w:leftChars="40" w:left="110" w:rightChars="167" w:right="401" w:hangingChars="5" w:hanging="14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其他注意事項：</w:t>
      </w:r>
    </w:p>
    <w:p w:rsidR="00AA6A2A" w:rsidRPr="00DA19D1" w:rsidRDefault="00AA6A2A" w:rsidP="00DA4B6A">
      <w:pPr>
        <w:pStyle w:val="ListParagraph"/>
        <w:numPr>
          <w:ilvl w:val="0"/>
          <w:numId w:val="9"/>
        </w:numPr>
        <w:spacing w:line="440" w:lineRule="exact"/>
        <w:ind w:leftChars="0" w:left="1134" w:rightChars="167" w:right="40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本活動含公共意外責任險。</w:t>
      </w:r>
    </w:p>
    <w:p w:rsidR="00AA6A2A" w:rsidRPr="00DA19D1" w:rsidRDefault="00AA6A2A" w:rsidP="00DA4B6A">
      <w:pPr>
        <w:pStyle w:val="ListParagraph"/>
        <w:numPr>
          <w:ilvl w:val="0"/>
          <w:numId w:val="9"/>
        </w:numPr>
        <w:spacing w:line="440" w:lineRule="exact"/>
        <w:ind w:leftChars="0" w:left="1134" w:rightChars="167" w:right="40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本活動如有未盡事宜，得適時補充修訂並通知參與人員，並以台北二二八紀念館網站</w:t>
      </w:r>
      <w:hyperlink r:id="rId8" w:history="1">
        <w:r w:rsidRPr="00DA19D1">
          <w:rPr>
            <w:rStyle w:val="Hyperlink"/>
            <w:rFonts w:ascii="Times New Roman" w:eastAsia="標楷體" w:hAnsi="Times New Roman"/>
            <w:sz w:val="28"/>
            <w:szCs w:val="28"/>
          </w:rPr>
          <w:t>http://228.taipei.gov.tw</w:t>
        </w:r>
      </w:hyperlink>
      <w:r w:rsidRPr="00DA19D1">
        <w:rPr>
          <w:rFonts w:ascii="Times New Roman" w:eastAsia="標楷體" w:hAnsi="標楷體" w:hint="eastAsia"/>
          <w:sz w:val="28"/>
          <w:szCs w:val="28"/>
        </w:rPr>
        <w:t>公告為主。</w:t>
      </w:r>
    </w:p>
    <w:p w:rsidR="00AA6A2A" w:rsidRPr="00DA4B6A" w:rsidRDefault="00AA6A2A" w:rsidP="00DA4B6A">
      <w:pPr>
        <w:tabs>
          <w:tab w:val="left" w:pos="567"/>
        </w:tabs>
        <w:spacing w:line="440" w:lineRule="exact"/>
        <w:ind w:rightChars="167" w:right="401"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Default="00AA6A2A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Default="00AA6A2A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Default="00AA6A2A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Default="00AA6A2A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Default="00AA6A2A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Pr="009F630B" w:rsidRDefault="00AA6A2A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Pr="009F630B" w:rsidRDefault="00AA6A2A" w:rsidP="004342DF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-2" w:rightChars="167" w:right="401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9F630B">
        <w:rPr>
          <w:rFonts w:ascii="Times New Roman" w:eastAsia="標楷體" w:hAnsi="標楷體" w:hint="eastAsia"/>
          <w:color w:val="000000"/>
          <w:sz w:val="28"/>
          <w:szCs w:val="28"/>
        </w:rPr>
        <w:t>研習日期與地點：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6"/>
        <w:gridCol w:w="2384"/>
        <w:gridCol w:w="2681"/>
        <w:gridCol w:w="2386"/>
        <w:gridCol w:w="2275"/>
      </w:tblGrid>
      <w:tr w:rsidR="00AA6A2A" w:rsidRPr="00A431DD" w:rsidTr="00542828">
        <w:trPr>
          <w:trHeight w:val="384"/>
        </w:trPr>
        <w:tc>
          <w:tcPr>
            <w:tcW w:w="447" w:type="pct"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2371" w:type="pct"/>
            <w:gridSpan w:val="2"/>
            <w:shd w:val="clear" w:color="auto" w:fill="D9D9D9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第一梯次</w:t>
            </w:r>
          </w:p>
        </w:tc>
        <w:tc>
          <w:tcPr>
            <w:tcW w:w="2182" w:type="pct"/>
            <w:gridSpan w:val="2"/>
            <w:shd w:val="clear" w:color="auto" w:fill="D9D9D9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第二梯次</w:t>
            </w:r>
          </w:p>
        </w:tc>
      </w:tr>
      <w:tr w:rsidR="00AA6A2A" w:rsidRPr="00A431DD" w:rsidTr="00542828">
        <w:trPr>
          <w:trHeight w:val="384"/>
        </w:trPr>
        <w:tc>
          <w:tcPr>
            <w:tcW w:w="447" w:type="pct"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  <w:shd w:val="clear" w:color="auto" w:fill="D9D9D9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1254" w:type="pct"/>
            <w:shd w:val="clear" w:color="auto" w:fill="D9D9D9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1117" w:type="pct"/>
            <w:shd w:val="clear" w:color="auto" w:fill="D9D9D9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1064" w:type="pct"/>
            <w:shd w:val="clear" w:color="auto" w:fill="D9D9D9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4</w:t>
            </w:r>
          </w:p>
        </w:tc>
      </w:tr>
      <w:tr w:rsidR="00AA6A2A" w:rsidRPr="00A431DD" w:rsidTr="00542828">
        <w:trPr>
          <w:cantSplit/>
          <w:trHeight w:val="1134"/>
        </w:trPr>
        <w:tc>
          <w:tcPr>
            <w:tcW w:w="447" w:type="pct"/>
            <w:shd w:val="clear" w:color="auto" w:fill="D9D9D9"/>
            <w:textDirection w:val="tbRlV"/>
            <w:vAlign w:val="center"/>
          </w:tcPr>
          <w:p w:rsidR="00AA6A2A" w:rsidRPr="00A431DD" w:rsidRDefault="00AA6A2A" w:rsidP="00A431DD">
            <w:pPr>
              <w:spacing w:line="240" w:lineRule="atLeast"/>
              <w:ind w:rightChars="167" w:right="401"/>
              <w:jc w:val="right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1116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19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六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1254" w:type="pct"/>
            <w:vAlign w:val="center"/>
          </w:tcPr>
          <w:p w:rsidR="00AA6A2A" w:rsidRPr="00A431DD" w:rsidRDefault="00AA6A2A" w:rsidP="00542828">
            <w:pPr>
              <w:spacing w:line="320" w:lineRule="exact"/>
              <w:ind w:rightChars="-12" w:right="-29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20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</w:p>
          <w:p w:rsidR="00AA6A2A" w:rsidRPr="00A431DD" w:rsidRDefault="00AA6A2A" w:rsidP="00542828">
            <w:pPr>
              <w:spacing w:line="320" w:lineRule="exact"/>
              <w:ind w:rightChars="-12" w:right="-29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1117" w:type="pct"/>
            <w:vAlign w:val="center"/>
          </w:tcPr>
          <w:p w:rsidR="00AA6A2A" w:rsidRPr="00A431DD" w:rsidRDefault="00AA6A2A" w:rsidP="00542828">
            <w:pPr>
              <w:spacing w:line="320" w:lineRule="exact"/>
              <w:ind w:rightChars="-22" w:right="-53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11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2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</w:p>
          <w:p w:rsidR="00AA6A2A" w:rsidRPr="00A431DD" w:rsidRDefault="00AA6A2A" w:rsidP="00542828">
            <w:pPr>
              <w:spacing w:line="320" w:lineRule="exact"/>
              <w:ind w:rightChars="-22" w:right="-5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六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1064" w:type="pct"/>
            <w:vAlign w:val="center"/>
          </w:tcPr>
          <w:p w:rsidR="00AA6A2A" w:rsidRPr="00A431DD" w:rsidRDefault="00AA6A2A" w:rsidP="00542828">
            <w:pPr>
              <w:widowControl/>
              <w:spacing w:line="320" w:lineRule="exact"/>
              <w:ind w:leftChars="-31" w:left="13" w:rightChars="14" w:right="34" w:hangingChars="31" w:hanging="87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11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3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</w:tr>
      <w:tr w:rsidR="00AA6A2A" w:rsidRPr="00A431DD" w:rsidTr="00542828">
        <w:trPr>
          <w:cantSplit/>
          <w:trHeight w:val="1023"/>
        </w:trPr>
        <w:tc>
          <w:tcPr>
            <w:tcW w:w="447" w:type="pct"/>
            <w:shd w:val="clear" w:color="auto" w:fill="D9D9D9"/>
            <w:textDirection w:val="tbRlV"/>
            <w:tcFitText/>
            <w:vAlign w:val="center"/>
          </w:tcPr>
          <w:p w:rsidR="00AA6A2A" w:rsidRPr="00A431DD" w:rsidRDefault="00AA6A2A" w:rsidP="00A431DD">
            <w:pPr>
              <w:spacing w:line="240" w:lineRule="atLeast"/>
              <w:ind w:rightChars="167" w:right="401"/>
              <w:jc w:val="right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地點</w:t>
            </w:r>
          </w:p>
        </w:tc>
        <w:tc>
          <w:tcPr>
            <w:tcW w:w="2371" w:type="pct"/>
            <w:gridSpan w:val="2"/>
            <w:vAlign w:val="center"/>
          </w:tcPr>
          <w:p w:rsidR="00AA6A2A" w:rsidRPr="00A431DD" w:rsidRDefault="00AA6A2A" w:rsidP="00542828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二二八國家紀念館</w:t>
            </w:r>
            <w:r w:rsidRPr="00A431DD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展演廳</w:t>
            </w:r>
            <w:r w:rsidRPr="00A431DD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)</w:t>
            </w:r>
          </w:p>
          <w:p w:rsidR="00AA6A2A" w:rsidRPr="00A431DD" w:rsidRDefault="00AA6A2A" w:rsidP="00542828">
            <w:pPr>
              <w:spacing w:line="32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臺北市南海路</w:t>
            </w:r>
            <w:r w:rsidRPr="00A431DD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54</w:t>
            </w:r>
            <w:r w:rsidRPr="00A431DD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號</w:t>
            </w:r>
          </w:p>
        </w:tc>
        <w:tc>
          <w:tcPr>
            <w:tcW w:w="2182" w:type="pct"/>
            <w:gridSpan w:val="2"/>
            <w:vAlign w:val="center"/>
          </w:tcPr>
          <w:p w:rsidR="00AA6A2A" w:rsidRPr="00A431DD" w:rsidRDefault="00AA6A2A" w:rsidP="00542828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臺北市中山堂</w:t>
            </w:r>
            <w:r w:rsidRPr="00A431DD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光復廳</w:t>
            </w:r>
            <w:r w:rsidRPr="00A431DD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)</w:t>
            </w:r>
          </w:p>
          <w:p w:rsidR="00AA6A2A" w:rsidRPr="00A431DD" w:rsidRDefault="00AA6A2A" w:rsidP="00542828">
            <w:pPr>
              <w:spacing w:line="320" w:lineRule="exac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臺北市延平南路</w:t>
            </w: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98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號</w:t>
            </w:r>
          </w:p>
        </w:tc>
      </w:tr>
      <w:tr w:rsidR="00AA6A2A" w:rsidRPr="00A431DD" w:rsidTr="00542828">
        <w:trPr>
          <w:cantSplit/>
          <w:trHeight w:val="1123"/>
        </w:trPr>
        <w:tc>
          <w:tcPr>
            <w:tcW w:w="447" w:type="pct"/>
            <w:shd w:val="clear" w:color="auto" w:fill="D9D9D9"/>
            <w:textDirection w:val="tbRlV"/>
            <w:vAlign w:val="center"/>
          </w:tcPr>
          <w:p w:rsidR="00AA6A2A" w:rsidRPr="00A431DD" w:rsidRDefault="00AA6A2A" w:rsidP="00A431DD">
            <w:pPr>
              <w:spacing w:line="240" w:lineRule="atLeast"/>
              <w:ind w:rightChars="167" w:right="401"/>
              <w:jc w:val="right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名額</w:t>
            </w:r>
          </w:p>
        </w:tc>
        <w:tc>
          <w:tcPr>
            <w:tcW w:w="1116" w:type="pct"/>
            <w:vAlign w:val="center"/>
          </w:tcPr>
          <w:p w:rsidR="00AA6A2A" w:rsidRPr="00A431DD" w:rsidRDefault="00AA6A2A" w:rsidP="00542828">
            <w:pPr>
              <w:tabs>
                <w:tab w:val="left" w:pos="2145"/>
              </w:tabs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80</w:t>
            </w:r>
            <w:r w:rsidRPr="00A431DD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名</w:t>
            </w:r>
          </w:p>
        </w:tc>
        <w:tc>
          <w:tcPr>
            <w:tcW w:w="1254" w:type="pct"/>
            <w:vAlign w:val="center"/>
          </w:tcPr>
          <w:p w:rsidR="00AA6A2A" w:rsidRPr="00A431DD" w:rsidRDefault="00AA6A2A" w:rsidP="00542828">
            <w:pPr>
              <w:spacing w:line="320" w:lineRule="exact"/>
              <w:jc w:val="center"/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80</w:t>
            </w:r>
            <w:r w:rsidRPr="00A431DD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名</w:t>
            </w:r>
          </w:p>
        </w:tc>
        <w:tc>
          <w:tcPr>
            <w:tcW w:w="1117" w:type="pct"/>
            <w:vAlign w:val="center"/>
          </w:tcPr>
          <w:p w:rsidR="00AA6A2A" w:rsidRPr="00A431DD" w:rsidRDefault="00AA6A2A" w:rsidP="00542828">
            <w:pPr>
              <w:tabs>
                <w:tab w:val="left" w:pos="2223"/>
              </w:tabs>
              <w:spacing w:line="320" w:lineRule="exact"/>
              <w:ind w:right="2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>150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名</w:t>
            </w:r>
          </w:p>
        </w:tc>
        <w:tc>
          <w:tcPr>
            <w:tcW w:w="1064" w:type="pct"/>
            <w:vAlign w:val="center"/>
          </w:tcPr>
          <w:p w:rsidR="00AA6A2A" w:rsidRPr="00A431DD" w:rsidRDefault="00AA6A2A" w:rsidP="00542828">
            <w:pPr>
              <w:spacing w:line="320" w:lineRule="exact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>80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名</w:t>
            </w:r>
          </w:p>
        </w:tc>
      </w:tr>
      <w:tr w:rsidR="00AA6A2A" w:rsidRPr="00A431DD" w:rsidTr="00542828">
        <w:trPr>
          <w:trHeight w:val="833"/>
        </w:trPr>
        <w:tc>
          <w:tcPr>
            <w:tcW w:w="447" w:type="pct"/>
            <w:vMerge w:val="restart"/>
            <w:shd w:val="clear" w:color="auto" w:fill="D9D9D9"/>
            <w:textDirection w:val="tbRlV"/>
            <w:vAlign w:val="center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流程</w:t>
            </w:r>
          </w:p>
        </w:tc>
        <w:tc>
          <w:tcPr>
            <w:tcW w:w="1116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-47" w:left="-113" w:rightChars="-11" w:right="-26" w:firstLineChars="1" w:firstLine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AA6A2A" w:rsidRPr="00A431DD" w:rsidRDefault="00AA6A2A" w:rsidP="00542828">
            <w:pPr>
              <w:spacing w:line="320" w:lineRule="exact"/>
              <w:ind w:leftChars="-18" w:left="-4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  <w:tc>
          <w:tcPr>
            <w:tcW w:w="1254" w:type="pct"/>
            <w:vAlign w:val="center"/>
          </w:tcPr>
          <w:p w:rsidR="00AA6A2A" w:rsidRPr="00A431DD" w:rsidRDefault="00AA6A2A" w:rsidP="00542828">
            <w:pPr>
              <w:spacing w:line="320" w:lineRule="exact"/>
              <w:ind w:rightChars="167" w:right="401" w:firstLineChars="108" w:firstLine="302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  <w:tc>
          <w:tcPr>
            <w:tcW w:w="1117" w:type="pct"/>
            <w:vAlign w:val="center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  <w:tc>
          <w:tcPr>
            <w:tcW w:w="1064" w:type="pct"/>
            <w:vAlign w:val="center"/>
          </w:tcPr>
          <w:p w:rsidR="00AA6A2A" w:rsidRPr="00A431DD" w:rsidRDefault="00AA6A2A" w:rsidP="00542828">
            <w:pPr>
              <w:spacing w:line="320" w:lineRule="exact"/>
              <w:ind w:rightChars="167" w:right="401" w:firstLineChars="100" w:firstLine="2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AA6A2A" w:rsidRPr="00A431DD" w:rsidRDefault="00AA6A2A" w:rsidP="00542828">
            <w:pPr>
              <w:spacing w:line="320" w:lineRule="exact"/>
              <w:ind w:rightChars="-45" w:right="-108" w:firstLine="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</w:tr>
      <w:tr w:rsidR="00AA6A2A" w:rsidRPr="00A431DD" w:rsidTr="00542828">
        <w:trPr>
          <w:trHeight w:val="843"/>
        </w:trPr>
        <w:tc>
          <w:tcPr>
            <w:tcW w:w="447" w:type="pct"/>
            <w:vMerge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-47" w:left="-113" w:rightChars="-11" w:right="-26" w:firstLineChars="3" w:firstLine="8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AA6A2A" w:rsidRPr="00A431DD" w:rsidRDefault="00AA6A2A" w:rsidP="00542828">
            <w:pPr>
              <w:spacing w:line="320" w:lineRule="exact"/>
              <w:ind w:leftChars="-47" w:left="-113" w:rightChars="-11" w:right="-26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254" w:type="pct"/>
            <w:vAlign w:val="center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117" w:type="pct"/>
            <w:vAlign w:val="center"/>
          </w:tcPr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064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138" w:left="331"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AA6A2A" w:rsidRPr="00A431DD" w:rsidRDefault="00AA6A2A" w:rsidP="00542828">
            <w:pPr>
              <w:spacing w:line="320" w:lineRule="exact"/>
              <w:ind w:rightChars="-20" w:right="-48" w:firstLine="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</w:tr>
      <w:tr w:rsidR="00AA6A2A" w:rsidRPr="00A431DD" w:rsidTr="00542828">
        <w:trPr>
          <w:trHeight w:val="1829"/>
        </w:trPr>
        <w:tc>
          <w:tcPr>
            <w:tcW w:w="447" w:type="pct"/>
            <w:vMerge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-56" w:left="-134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AA6A2A" w:rsidRPr="00A431DD" w:rsidRDefault="00AA6A2A" w:rsidP="00542828">
            <w:pPr>
              <w:spacing w:line="320" w:lineRule="exact"/>
              <w:ind w:leftChars="-56" w:left="-134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廖繼斌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館長</w:t>
            </w:r>
          </w:p>
          <w:p w:rsidR="00AA6A2A" w:rsidRPr="00A431DD" w:rsidRDefault="00AA6A2A" w:rsidP="00542828">
            <w:pPr>
              <w:spacing w:line="320" w:lineRule="exact"/>
              <w:ind w:leftChars="-57" w:left="-135" w:rightChars="-11" w:right="-26" w:hanging="2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二二八國家紀念館的任務與展望</w:t>
            </w:r>
          </w:p>
        </w:tc>
        <w:tc>
          <w:tcPr>
            <w:tcW w:w="1254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150" w:left="360"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AA6A2A" w:rsidRPr="00A431DD" w:rsidRDefault="00AA6A2A" w:rsidP="00542828">
            <w:pPr>
              <w:spacing w:line="320" w:lineRule="exact"/>
              <w:ind w:rightChars="-15" w:right="-3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陳儀深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AA6A2A" w:rsidRPr="00A431DD" w:rsidRDefault="00AA6A2A" w:rsidP="00542828">
            <w:pPr>
              <w:spacing w:line="320" w:lineRule="exact"/>
              <w:ind w:leftChars="-1" w:left="-2" w:rightChars="-12" w:right="-29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二二八與近代</w:t>
            </w:r>
            <w:r w:rsidRPr="00A431DD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臺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灣民族主義的起源</w:t>
            </w:r>
          </w:p>
        </w:tc>
        <w:tc>
          <w:tcPr>
            <w:tcW w:w="1117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135" w:left="324"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AA6A2A" w:rsidRPr="00A431DD" w:rsidRDefault="00AA6A2A" w:rsidP="00542828">
            <w:pPr>
              <w:tabs>
                <w:tab w:val="left" w:pos="2269"/>
              </w:tabs>
              <w:spacing w:line="320" w:lineRule="exact"/>
              <w:ind w:rightChars="-35" w:right="-84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陳翠蓮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AA6A2A" w:rsidRPr="00A431DD" w:rsidRDefault="00AA6A2A" w:rsidP="00542828">
            <w:pPr>
              <w:spacing w:line="320" w:lineRule="exact"/>
              <w:ind w:leftChars="-16" w:left="-38" w:right="-65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二二八事件與臺灣自治運動</w:t>
            </w:r>
          </w:p>
        </w:tc>
        <w:tc>
          <w:tcPr>
            <w:tcW w:w="1064" w:type="pct"/>
            <w:vAlign w:val="center"/>
          </w:tcPr>
          <w:p w:rsidR="00AA6A2A" w:rsidRPr="00A431DD" w:rsidRDefault="00AA6A2A" w:rsidP="00542828">
            <w:pPr>
              <w:spacing w:line="320" w:lineRule="exact"/>
              <w:ind w:leftChars="120" w:left="288"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AA6A2A" w:rsidRPr="00A431DD" w:rsidRDefault="00AA6A2A" w:rsidP="00542828">
            <w:pPr>
              <w:tabs>
                <w:tab w:val="left" w:pos="2119"/>
              </w:tabs>
              <w:spacing w:line="320" w:lineRule="exact"/>
              <w:ind w:rightChars="-7" w:right="-17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王克紹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先生</w:t>
            </w:r>
          </w:p>
          <w:p w:rsidR="00AA6A2A" w:rsidRPr="00A431DD" w:rsidRDefault="00AA6A2A" w:rsidP="00542828">
            <w:pPr>
              <w:spacing w:line="320" w:lineRule="exact"/>
              <w:ind w:leftChars="-25" w:left="-60" w:rightChars="-45" w:right="-108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人生浮沉，走出悲痛二二八</w:t>
            </w:r>
          </w:p>
        </w:tc>
      </w:tr>
      <w:tr w:rsidR="00AA6A2A" w:rsidRPr="00A431DD" w:rsidTr="00542828">
        <w:trPr>
          <w:trHeight w:val="707"/>
        </w:trPr>
        <w:tc>
          <w:tcPr>
            <w:tcW w:w="447" w:type="pct"/>
            <w:vMerge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</w:tcPr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AA6A2A" w:rsidRPr="00A431DD" w:rsidRDefault="00AA6A2A" w:rsidP="00542828">
            <w:pPr>
              <w:spacing w:line="320" w:lineRule="exact"/>
              <w:ind w:leftChars="-17" w:left="-27" w:rightChars="-11" w:right="-26" w:hangingChars="5" w:hanging="14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  <w:tc>
          <w:tcPr>
            <w:tcW w:w="1254" w:type="pct"/>
          </w:tcPr>
          <w:p w:rsidR="00AA6A2A" w:rsidRPr="00A431DD" w:rsidRDefault="00AA6A2A" w:rsidP="00542828">
            <w:pPr>
              <w:spacing w:line="320" w:lineRule="exact"/>
              <w:ind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  <w:tc>
          <w:tcPr>
            <w:tcW w:w="1117" w:type="pct"/>
          </w:tcPr>
          <w:p w:rsidR="00AA6A2A" w:rsidRPr="00A431DD" w:rsidRDefault="00AA6A2A" w:rsidP="00542828">
            <w:pPr>
              <w:spacing w:line="320" w:lineRule="exact"/>
              <w:ind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  <w:tc>
          <w:tcPr>
            <w:tcW w:w="1064" w:type="pct"/>
          </w:tcPr>
          <w:p w:rsidR="00AA6A2A" w:rsidRPr="00A431DD" w:rsidRDefault="00AA6A2A" w:rsidP="00542828">
            <w:pPr>
              <w:spacing w:line="320" w:lineRule="exact"/>
              <w:ind w:rightChars="-31" w:right="-74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</w:tr>
      <w:tr w:rsidR="00AA6A2A" w:rsidRPr="00A431DD" w:rsidTr="00542828">
        <w:trPr>
          <w:trHeight w:val="2281"/>
        </w:trPr>
        <w:tc>
          <w:tcPr>
            <w:tcW w:w="447" w:type="pct"/>
            <w:vMerge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</w:tcPr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AA6A2A" w:rsidRPr="00A431DD" w:rsidRDefault="00AA6A2A" w:rsidP="00542828">
            <w:pPr>
              <w:spacing w:line="320" w:lineRule="exact"/>
              <w:ind w:leftChars="-48" w:left="-113" w:rightChars="-11" w:right="-26" w:hanging="2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王曉波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教授</w:t>
            </w:r>
          </w:p>
          <w:p w:rsidR="00AA6A2A" w:rsidRPr="00A431DD" w:rsidRDefault="00AA6A2A" w:rsidP="00542828">
            <w:pPr>
              <w:tabs>
                <w:tab w:val="left" w:pos="2225"/>
              </w:tabs>
              <w:spacing w:line="320" w:lineRule="exact"/>
              <w:ind w:rightChars="-11" w:right="-26" w:hanging="38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二二八前夕的臺灣─經濟與社會</w:t>
            </w:r>
            <w:bookmarkStart w:id="0" w:name="_GoBack"/>
            <w:bookmarkEnd w:id="0"/>
          </w:p>
        </w:tc>
        <w:tc>
          <w:tcPr>
            <w:tcW w:w="1254" w:type="pct"/>
          </w:tcPr>
          <w:p w:rsidR="00AA6A2A" w:rsidRPr="00A431DD" w:rsidRDefault="00AA6A2A" w:rsidP="00542828">
            <w:pPr>
              <w:spacing w:line="320" w:lineRule="exact"/>
              <w:ind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李筱峰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AA6A2A" w:rsidRPr="00A431DD" w:rsidRDefault="00AA6A2A" w:rsidP="00542828">
            <w:pPr>
              <w:tabs>
                <w:tab w:val="left" w:pos="2114"/>
              </w:tabs>
              <w:spacing w:line="320" w:lineRule="exact"/>
              <w:ind w:leftChars="-20" w:left="-48" w:rightChars="-12" w:right="-29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二二八的歷史成因</w:t>
            </w:r>
          </w:p>
        </w:tc>
        <w:tc>
          <w:tcPr>
            <w:tcW w:w="1117" w:type="pct"/>
          </w:tcPr>
          <w:p w:rsidR="00AA6A2A" w:rsidRPr="00A431DD" w:rsidRDefault="00AA6A2A" w:rsidP="00542828">
            <w:pPr>
              <w:spacing w:line="320" w:lineRule="exact"/>
              <w:ind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AA6A2A" w:rsidRPr="00A431DD" w:rsidRDefault="00AA6A2A" w:rsidP="00542828">
            <w:pPr>
              <w:spacing w:line="320" w:lineRule="exact"/>
              <w:ind w:leftChars="-45" w:left="-2" w:rightChars="2" w:right="5" w:hangingChars="38" w:hanging="10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許雪姬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AA6A2A" w:rsidRPr="00A431DD" w:rsidRDefault="00AA6A2A" w:rsidP="00542828">
            <w:pPr>
              <w:spacing w:line="320" w:lineRule="exact"/>
              <w:ind w:leftChars="-10" w:left="-24" w:right="-23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標楷體" w:hint="eastAsia"/>
                <w:b/>
                <w:bCs/>
                <w:kern w:val="0"/>
                <w:sz w:val="28"/>
                <w:szCs w:val="28"/>
              </w:rPr>
              <w:t>國防部長白崇禧來臺與其對涉入二二八事件者的處理</w:t>
            </w:r>
          </w:p>
        </w:tc>
        <w:tc>
          <w:tcPr>
            <w:tcW w:w="1064" w:type="pct"/>
          </w:tcPr>
          <w:p w:rsidR="00AA6A2A" w:rsidRPr="00A431DD" w:rsidRDefault="00AA6A2A" w:rsidP="00542828">
            <w:pPr>
              <w:spacing w:line="320" w:lineRule="exact"/>
              <w:ind w:rightChars="-19" w:right="-4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AA6A2A" w:rsidRPr="00A431DD" w:rsidRDefault="00AA6A2A" w:rsidP="00542828">
            <w:pPr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徐光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女士</w:t>
            </w:r>
          </w:p>
          <w:p w:rsidR="00AA6A2A" w:rsidRPr="00A431DD" w:rsidRDefault="00AA6A2A" w:rsidP="00542828">
            <w:pPr>
              <w:spacing w:line="320" w:lineRule="exact"/>
              <w:ind w:leftChars="-13" w:left="-31" w:rightChars="-45" w:right="-108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A431DD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臺北</w:t>
            </w:r>
            <w:r w:rsidRPr="00A431DD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)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大橋頭</w:t>
            </w:r>
            <w:r w:rsidRPr="00A431DD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(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北京</w:t>
            </w:r>
            <w:r w:rsidRPr="00A431DD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)</w:t>
            </w:r>
            <w:r w:rsidRPr="00A431DD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先生娘</w:t>
            </w:r>
          </w:p>
        </w:tc>
      </w:tr>
      <w:tr w:rsidR="00AA6A2A" w:rsidRPr="00A431DD" w:rsidTr="00542828">
        <w:trPr>
          <w:trHeight w:val="1127"/>
        </w:trPr>
        <w:tc>
          <w:tcPr>
            <w:tcW w:w="447" w:type="pct"/>
            <w:vMerge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</w:tcPr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15:30-16:30</w:t>
            </w:r>
          </w:p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參訪二二八國家</w:t>
            </w:r>
          </w:p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紀念館</w:t>
            </w:r>
          </w:p>
        </w:tc>
        <w:tc>
          <w:tcPr>
            <w:tcW w:w="1254" w:type="pct"/>
          </w:tcPr>
          <w:p w:rsidR="00AA6A2A" w:rsidRPr="00A431DD" w:rsidRDefault="00AA6A2A" w:rsidP="00542828">
            <w:pPr>
              <w:spacing w:line="320" w:lineRule="exact"/>
              <w:ind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15:30-16:30</w:t>
            </w:r>
          </w:p>
          <w:p w:rsidR="00AA6A2A" w:rsidRPr="00A431DD" w:rsidRDefault="00AA6A2A" w:rsidP="00542828">
            <w:pPr>
              <w:spacing w:line="320" w:lineRule="exact"/>
              <w:ind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參訪二二八國家紀念館</w:t>
            </w:r>
          </w:p>
        </w:tc>
        <w:tc>
          <w:tcPr>
            <w:tcW w:w="1117" w:type="pct"/>
          </w:tcPr>
          <w:p w:rsidR="00AA6A2A" w:rsidRPr="00A431DD" w:rsidRDefault="00AA6A2A" w:rsidP="00542828">
            <w:pPr>
              <w:spacing w:line="320" w:lineRule="exact"/>
              <w:ind w:rightChars="-37" w:right="-89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15:30-15:45</w:t>
            </w:r>
          </w:p>
          <w:p w:rsidR="00AA6A2A" w:rsidRPr="00A431DD" w:rsidRDefault="00AA6A2A" w:rsidP="00542828">
            <w:pPr>
              <w:spacing w:line="320" w:lineRule="exact"/>
              <w:ind w:rightChars="-27" w:right="-65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步行至台北二二八</w:t>
            </w:r>
          </w:p>
          <w:p w:rsidR="00AA6A2A" w:rsidRPr="00A431DD" w:rsidRDefault="00AA6A2A" w:rsidP="00542828">
            <w:pPr>
              <w:spacing w:line="320" w:lineRule="exact"/>
              <w:ind w:rightChars="-27" w:right="-65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紀念館</w:t>
            </w:r>
          </w:p>
        </w:tc>
        <w:tc>
          <w:tcPr>
            <w:tcW w:w="1064" w:type="pct"/>
          </w:tcPr>
          <w:p w:rsidR="00AA6A2A" w:rsidRPr="00A431DD" w:rsidRDefault="00AA6A2A" w:rsidP="00542828">
            <w:pPr>
              <w:spacing w:line="320" w:lineRule="exact"/>
              <w:ind w:rightChars="-31" w:right="-74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15:30-15:45</w:t>
            </w:r>
          </w:p>
          <w:p w:rsidR="00AA6A2A" w:rsidRPr="00A431DD" w:rsidRDefault="00AA6A2A" w:rsidP="00542828">
            <w:pPr>
              <w:spacing w:line="320" w:lineRule="exact"/>
              <w:ind w:leftChars="-42" w:left="-101" w:rightChars="-27" w:right="-65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步行至台北二二八</w:t>
            </w:r>
          </w:p>
          <w:p w:rsidR="00AA6A2A" w:rsidRPr="00A431DD" w:rsidRDefault="00AA6A2A" w:rsidP="00542828">
            <w:pPr>
              <w:spacing w:line="320" w:lineRule="exact"/>
              <w:ind w:rightChars="-27" w:right="-65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紀念館</w:t>
            </w:r>
          </w:p>
        </w:tc>
      </w:tr>
      <w:tr w:rsidR="00AA6A2A" w:rsidRPr="00A431DD" w:rsidTr="00542828">
        <w:trPr>
          <w:trHeight w:val="1125"/>
        </w:trPr>
        <w:tc>
          <w:tcPr>
            <w:tcW w:w="447" w:type="pct"/>
            <w:vMerge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</w:tcPr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16:30-16:40</w:t>
            </w:r>
          </w:p>
          <w:p w:rsidR="00AA6A2A" w:rsidRPr="00A431DD" w:rsidRDefault="00AA6A2A" w:rsidP="00542828">
            <w:pPr>
              <w:spacing w:line="320" w:lineRule="exact"/>
              <w:ind w:leftChars="-47" w:left="-113" w:rightChars="-11" w:right="-2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</w:t>
            </w:r>
          </w:p>
        </w:tc>
        <w:tc>
          <w:tcPr>
            <w:tcW w:w="1254" w:type="pct"/>
          </w:tcPr>
          <w:p w:rsidR="00AA6A2A" w:rsidRPr="00A431DD" w:rsidRDefault="00AA6A2A" w:rsidP="00542828">
            <w:pPr>
              <w:spacing w:line="320" w:lineRule="exact"/>
              <w:ind w:leftChars="86" w:left="206" w:rightChars="167" w:right="40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16:30-16:40</w:t>
            </w:r>
          </w:p>
          <w:p w:rsidR="00AA6A2A" w:rsidRPr="00A431DD" w:rsidRDefault="00AA6A2A" w:rsidP="00542828">
            <w:pPr>
              <w:spacing w:line="320" w:lineRule="exact"/>
              <w:ind w:rightChars="167" w:right="40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</w:t>
            </w:r>
          </w:p>
        </w:tc>
        <w:tc>
          <w:tcPr>
            <w:tcW w:w="1117" w:type="pct"/>
          </w:tcPr>
          <w:p w:rsidR="00AA6A2A" w:rsidRPr="00A431DD" w:rsidRDefault="00AA6A2A" w:rsidP="00542828">
            <w:pPr>
              <w:tabs>
                <w:tab w:val="left" w:pos="2269"/>
              </w:tabs>
              <w:spacing w:line="320" w:lineRule="exac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15:45-16:45</w:t>
            </w:r>
          </w:p>
          <w:p w:rsidR="00AA6A2A" w:rsidRPr="00A431DD" w:rsidRDefault="00AA6A2A" w:rsidP="00542828">
            <w:pPr>
              <w:tabs>
                <w:tab w:val="left" w:pos="2166"/>
              </w:tabs>
              <w:spacing w:line="320" w:lineRule="exact"/>
              <w:ind w:rightChars="25" w:right="6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參訪台北二二八</w:t>
            </w:r>
          </w:p>
          <w:p w:rsidR="00AA6A2A" w:rsidRPr="00A431DD" w:rsidRDefault="00AA6A2A" w:rsidP="00542828">
            <w:pPr>
              <w:tabs>
                <w:tab w:val="left" w:pos="2166"/>
              </w:tabs>
              <w:spacing w:line="320" w:lineRule="exact"/>
              <w:ind w:rightChars="25" w:right="6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紀念館</w:t>
            </w:r>
          </w:p>
        </w:tc>
        <w:tc>
          <w:tcPr>
            <w:tcW w:w="1064" w:type="pct"/>
          </w:tcPr>
          <w:p w:rsidR="00AA6A2A" w:rsidRPr="00A431DD" w:rsidRDefault="00AA6A2A" w:rsidP="00542828">
            <w:pPr>
              <w:spacing w:line="320" w:lineRule="exac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15:45-16:45</w:t>
            </w:r>
          </w:p>
          <w:p w:rsidR="00AA6A2A" w:rsidRPr="00A431DD" w:rsidRDefault="00AA6A2A" w:rsidP="00542828">
            <w:pPr>
              <w:tabs>
                <w:tab w:val="left" w:pos="2166"/>
              </w:tabs>
              <w:spacing w:line="320" w:lineRule="exact"/>
              <w:ind w:rightChars="25" w:right="6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參訪台北二二八</w:t>
            </w:r>
          </w:p>
          <w:p w:rsidR="00AA6A2A" w:rsidRPr="00A431DD" w:rsidRDefault="00AA6A2A" w:rsidP="00542828">
            <w:pPr>
              <w:tabs>
                <w:tab w:val="left" w:pos="2166"/>
              </w:tabs>
              <w:spacing w:line="320" w:lineRule="exact"/>
              <w:ind w:rightChars="25" w:right="6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紀念館</w:t>
            </w:r>
          </w:p>
        </w:tc>
      </w:tr>
      <w:tr w:rsidR="00AA6A2A" w:rsidRPr="00A431DD" w:rsidTr="00542828">
        <w:trPr>
          <w:trHeight w:val="846"/>
        </w:trPr>
        <w:tc>
          <w:tcPr>
            <w:tcW w:w="447" w:type="pct"/>
            <w:vMerge/>
            <w:shd w:val="clear" w:color="auto" w:fill="D9D9D9"/>
          </w:tcPr>
          <w:p w:rsidR="00AA6A2A" w:rsidRPr="00A431DD" w:rsidRDefault="00AA6A2A" w:rsidP="00A431DD">
            <w:pPr>
              <w:spacing w:line="240" w:lineRule="atLeast"/>
              <w:ind w:rightChars="167" w:right="401" w:firstLineChars="152" w:firstLine="426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16" w:type="pct"/>
          </w:tcPr>
          <w:p w:rsidR="00AA6A2A" w:rsidRPr="00A431DD" w:rsidRDefault="00AA6A2A" w:rsidP="00542828">
            <w:pPr>
              <w:spacing w:line="320" w:lineRule="exact"/>
              <w:ind w:leftChars="-47" w:left="203" w:rightChars="-11" w:right="-26" w:hangingChars="113" w:hanging="31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16:40-17:00</w:t>
            </w:r>
          </w:p>
          <w:p w:rsidR="00AA6A2A" w:rsidRPr="00A431DD" w:rsidRDefault="00AA6A2A" w:rsidP="00542828">
            <w:pPr>
              <w:spacing w:line="320" w:lineRule="exact"/>
              <w:ind w:leftChars="-47" w:left="-113" w:rightChars="-11" w:right="-26" w:firstLineChars="1" w:firstLine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Q&amp;A</w:t>
            </w:r>
            <w:r w:rsidRPr="00A431DD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交流</w:t>
            </w:r>
          </w:p>
        </w:tc>
        <w:tc>
          <w:tcPr>
            <w:tcW w:w="1254" w:type="pct"/>
          </w:tcPr>
          <w:p w:rsidR="00AA6A2A" w:rsidRPr="00A431DD" w:rsidRDefault="00AA6A2A" w:rsidP="00542828">
            <w:pPr>
              <w:spacing w:line="320" w:lineRule="exact"/>
              <w:ind w:leftChars="-153" w:left="-51" w:rightChars="-6" w:right="-14" w:hangingChars="113" w:hanging="31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16:40-17:00</w:t>
            </w:r>
          </w:p>
          <w:p w:rsidR="00AA6A2A" w:rsidRPr="00A431DD" w:rsidRDefault="00AA6A2A" w:rsidP="00542828">
            <w:pPr>
              <w:spacing w:line="320" w:lineRule="exact"/>
              <w:ind w:leftChars="-21" w:left="-50" w:rightChars="167" w:right="401" w:firstLineChars="1" w:firstLine="3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Q&amp;A</w:t>
            </w:r>
            <w:r w:rsidRPr="00A431DD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交流</w:t>
            </w:r>
          </w:p>
        </w:tc>
        <w:tc>
          <w:tcPr>
            <w:tcW w:w="1117" w:type="pct"/>
          </w:tcPr>
          <w:p w:rsidR="00AA6A2A" w:rsidRPr="00A431DD" w:rsidRDefault="00AA6A2A" w:rsidP="00542828">
            <w:pPr>
              <w:spacing w:line="320" w:lineRule="exact"/>
              <w:ind w:rightChars="-37" w:right="-89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16:45-17:00</w:t>
            </w:r>
          </w:p>
          <w:p w:rsidR="00AA6A2A" w:rsidRPr="00A431DD" w:rsidRDefault="00AA6A2A" w:rsidP="00542828">
            <w:pPr>
              <w:spacing w:line="320" w:lineRule="exact"/>
              <w:ind w:rightChars="14" w:right="34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茶敘及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>Q&amp;A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交流</w:t>
            </w:r>
          </w:p>
        </w:tc>
        <w:tc>
          <w:tcPr>
            <w:tcW w:w="1064" w:type="pct"/>
          </w:tcPr>
          <w:p w:rsidR="00AA6A2A" w:rsidRPr="00A431DD" w:rsidRDefault="00AA6A2A" w:rsidP="00542828">
            <w:pPr>
              <w:spacing w:line="320" w:lineRule="exact"/>
              <w:ind w:rightChars="-19" w:right="-46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16:45-17:00</w:t>
            </w:r>
          </w:p>
          <w:p w:rsidR="00AA6A2A" w:rsidRPr="00A431DD" w:rsidRDefault="00AA6A2A" w:rsidP="00542828">
            <w:pPr>
              <w:spacing w:line="320" w:lineRule="exact"/>
              <w:ind w:leftChars="-33" w:left="-1" w:hangingChars="28" w:hanging="78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茶敘及</w:t>
            </w:r>
            <w:r w:rsidRPr="00A431DD">
              <w:rPr>
                <w:rFonts w:ascii="Times New Roman" w:eastAsia="標楷體" w:hAnsi="標楷體"/>
                <w:kern w:val="0"/>
                <w:sz w:val="28"/>
                <w:szCs w:val="28"/>
              </w:rPr>
              <w:t>Q&amp;A</w:t>
            </w:r>
            <w:r w:rsidRPr="00A431DD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交流</w:t>
            </w:r>
          </w:p>
        </w:tc>
      </w:tr>
    </w:tbl>
    <w:p w:rsidR="00AA6A2A" w:rsidRDefault="00AA6A2A" w:rsidP="004342DF">
      <w:pPr>
        <w:pStyle w:val="ListParagraph"/>
        <w:numPr>
          <w:ilvl w:val="0"/>
          <w:numId w:val="1"/>
        </w:numPr>
        <w:tabs>
          <w:tab w:val="left" w:pos="284"/>
        </w:tabs>
        <w:spacing w:line="240" w:lineRule="atLeast"/>
        <w:ind w:leftChars="-1" w:left="-1" w:rightChars="167" w:right="401" w:hanging="1"/>
        <w:jc w:val="both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師資簡介</w:t>
      </w:r>
    </w:p>
    <w:tbl>
      <w:tblPr>
        <w:tblW w:w="0" w:type="auto"/>
        <w:jc w:val="center"/>
        <w:tblInd w:w="-1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006"/>
        <w:gridCol w:w="8328"/>
      </w:tblGrid>
      <w:tr w:rsidR="00AA6A2A" w:rsidRPr="00A431DD" w:rsidTr="00B83AED">
        <w:trPr>
          <w:trHeight w:val="720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  <w:tc>
          <w:tcPr>
            <w:tcW w:w="8328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widowControl/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</w:tr>
      <w:tr w:rsidR="00AA6A2A" w:rsidRPr="00A431DD" w:rsidTr="00B83AED">
        <w:trPr>
          <w:trHeight w:val="1400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廖繼斌</w:t>
            </w:r>
          </w:p>
          <w:p w:rsidR="00AA6A2A" w:rsidRPr="0038176E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館長</w:t>
            </w:r>
          </w:p>
        </w:tc>
        <w:tc>
          <w:tcPr>
            <w:tcW w:w="8328" w:type="dxa"/>
          </w:tcPr>
          <w:p w:rsidR="00AA6A2A" w:rsidRPr="00A431DD" w:rsidRDefault="00AA6A2A" w:rsidP="00B83AED">
            <w:pPr>
              <w:spacing w:line="440" w:lineRule="exact"/>
              <w:ind w:leftChars="128" w:left="307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AA6A2A" w:rsidRPr="00A431DD" w:rsidRDefault="00AA6A2A" w:rsidP="00B83AED">
            <w:pPr>
              <w:spacing w:line="440" w:lineRule="exact"/>
              <w:ind w:leftChars="280" w:left="67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臺灣大學法律系司法組</w:t>
            </w:r>
          </w:p>
          <w:p w:rsidR="00AA6A2A" w:rsidRPr="00A431DD" w:rsidRDefault="00AA6A2A" w:rsidP="00B83AED">
            <w:pPr>
              <w:spacing w:line="440" w:lineRule="exact"/>
              <w:ind w:leftChars="280" w:left="67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美國邁阿密大學比較法學研究所研究</w:t>
            </w:r>
          </w:p>
          <w:p w:rsidR="00AA6A2A" w:rsidRPr="00A431DD" w:rsidRDefault="00AA6A2A" w:rsidP="00B83AED">
            <w:pPr>
              <w:spacing w:line="440" w:lineRule="exact"/>
              <w:ind w:leftChars="128" w:left="307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現任　</w:t>
            </w:r>
          </w:p>
          <w:p w:rsidR="00AA6A2A" w:rsidRPr="00A431DD" w:rsidRDefault="00AA6A2A" w:rsidP="00B83AED">
            <w:pPr>
              <w:spacing w:line="440" w:lineRule="exact"/>
              <w:ind w:leftChars="297" w:left="713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二二八國家紀念館館長</w:t>
            </w:r>
          </w:p>
          <w:p w:rsidR="00AA6A2A" w:rsidRPr="00A431DD" w:rsidRDefault="00AA6A2A" w:rsidP="00B83AED">
            <w:pPr>
              <w:spacing w:line="440" w:lineRule="exact"/>
              <w:ind w:leftChars="297" w:left="713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財團法人二二八事件紀念基金會執行長</w:t>
            </w:r>
          </w:p>
          <w:p w:rsidR="00AA6A2A" w:rsidRPr="00A431DD" w:rsidRDefault="00AA6A2A" w:rsidP="00B83AED">
            <w:pPr>
              <w:spacing w:line="440" w:lineRule="exact"/>
              <w:ind w:leftChars="297" w:left="713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臺北市政府文化局台北二二八紀念館顧問</w:t>
            </w:r>
          </w:p>
          <w:p w:rsidR="00AA6A2A" w:rsidRPr="00A431DD" w:rsidRDefault="00AA6A2A" w:rsidP="00B83AED">
            <w:pPr>
              <w:spacing w:line="440" w:lineRule="exact"/>
              <w:ind w:leftChars="128" w:left="307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AA6A2A" w:rsidRPr="00A431DD" w:rsidRDefault="00AA6A2A" w:rsidP="00B83AED">
            <w:pPr>
              <w:spacing w:line="440" w:lineRule="exact"/>
              <w:ind w:leftChars="309" w:left="74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臺北二二八協會第二屆理事長</w:t>
            </w:r>
          </w:p>
          <w:p w:rsidR="00AA6A2A" w:rsidRPr="00A431DD" w:rsidRDefault="00AA6A2A" w:rsidP="00B83AED">
            <w:pPr>
              <w:spacing w:line="440" w:lineRule="exact"/>
              <w:ind w:leftChars="309" w:left="74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臺灣二二八總會創會理事</w:t>
            </w:r>
          </w:p>
          <w:p w:rsidR="00AA6A2A" w:rsidRPr="00A431DD" w:rsidRDefault="00AA6A2A" w:rsidP="00B83AED">
            <w:pPr>
              <w:spacing w:line="440" w:lineRule="exact"/>
              <w:ind w:leftChars="309" w:left="74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二二八事件紀念基金會專任秘書</w:t>
            </w:r>
          </w:p>
          <w:p w:rsidR="00AA6A2A" w:rsidRPr="00A431DD" w:rsidRDefault="00AA6A2A" w:rsidP="00B83AED">
            <w:pPr>
              <w:spacing w:line="440" w:lineRule="exact"/>
              <w:ind w:leftChars="309" w:left="74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接任臺北市二二八協會理事長</w:t>
            </w:r>
          </w:p>
          <w:p w:rsidR="00AA6A2A" w:rsidRPr="00A431DD" w:rsidRDefault="00AA6A2A" w:rsidP="00B83AED">
            <w:pPr>
              <w:spacing w:line="440" w:lineRule="exact"/>
              <w:ind w:leftChars="309" w:left="74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成立國家級二二八紀念館推動聯盟</w:t>
            </w:r>
          </w:p>
          <w:p w:rsidR="00AA6A2A" w:rsidRPr="00A431DD" w:rsidRDefault="00AA6A2A" w:rsidP="00B83AED">
            <w:pPr>
              <w:spacing w:line="440" w:lineRule="exact"/>
              <w:ind w:leftChars="309" w:left="74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二二八事件紀念基金會第六屆董事</w:t>
            </w:r>
          </w:p>
        </w:tc>
      </w:tr>
      <w:tr w:rsidR="00AA6A2A" w:rsidRPr="00A431DD" w:rsidTr="00542828">
        <w:trPr>
          <w:trHeight w:val="350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王曉波</w:t>
            </w:r>
          </w:p>
          <w:p w:rsidR="00AA6A2A" w:rsidRPr="00FB3468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教授</w:t>
            </w:r>
          </w:p>
        </w:tc>
        <w:tc>
          <w:tcPr>
            <w:tcW w:w="8328" w:type="dxa"/>
          </w:tcPr>
          <w:p w:rsidR="00AA6A2A" w:rsidRPr="00A431DD" w:rsidRDefault="00AA6A2A" w:rsidP="00C11B27">
            <w:pPr>
              <w:spacing w:line="440" w:lineRule="exact"/>
              <w:ind w:leftChars="128" w:left="307" w:rightChars="167" w:right="401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學歷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 w:firstLineChars="165" w:firstLine="46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臺灣大學哲學研究所碩士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現任</w:t>
            </w:r>
            <w:r w:rsidRPr="00A431DD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 xml:space="preserve"> </w:t>
            </w:r>
          </w:p>
          <w:p w:rsidR="00AA6A2A" w:rsidRPr="00A431DD" w:rsidRDefault="00AA6A2A" w:rsidP="00FB3468">
            <w:pPr>
              <w:spacing w:line="440" w:lineRule="exact"/>
              <w:ind w:leftChars="128" w:left="307" w:rightChars="167" w:right="401" w:firstLineChars="165" w:firstLine="39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9" w:tooltip="中國文化大學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中國文化大學</w:t>
              </w:r>
            </w:hyperlink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哲學系教授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經歷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 w:firstLineChars="165" w:firstLine="46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臺灣大學哲學系教授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 w:firstLineChars="165" w:firstLine="46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世新大學教授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 w:firstLineChars="165" w:firstLine="46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中國大陸問題研究中心研究員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 w:firstLineChars="165" w:firstLine="46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台灣大學哲學系講師</w:t>
            </w:r>
          </w:p>
          <w:p w:rsidR="00AA6A2A" w:rsidRPr="00A431DD" w:rsidRDefault="00AA6A2A" w:rsidP="00FB3468">
            <w:pPr>
              <w:spacing w:line="440" w:lineRule="exact"/>
              <w:ind w:leftChars="128" w:left="307" w:rightChars="167" w:right="401" w:firstLineChars="165" w:firstLine="39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0" w:tooltip="海峽評論 (頁面不存在)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海峽評論</w:t>
              </w:r>
            </w:hyperlink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出版社創辦人</w:t>
            </w:r>
          </w:p>
          <w:p w:rsidR="00AA6A2A" w:rsidRPr="00A431DD" w:rsidRDefault="00AA6A2A" w:rsidP="00FB3468">
            <w:pPr>
              <w:spacing w:line="440" w:lineRule="exact"/>
              <w:ind w:leftChars="128" w:left="307" w:rightChars="167" w:right="401" w:firstLineChars="165" w:firstLine="39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1" w:tooltip="台灣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台灣</w:t>
              </w:r>
            </w:hyperlink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《</w:t>
            </w:r>
            <w:hyperlink r:id="rId12" w:tooltip="海峽評論 (頁面不存在)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海峽評論</w:t>
              </w:r>
            </w:hyperlink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》</w:t>
            </w:r>
            <w:hyperlink r:id="rId13" w:tooltip="總編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總編</w:t>
              </w:r>
            </w:hyperlink>
          </w:p>
          <w:p w:rsidR="00AA6A2A" w:rsidRPr="00A431DD" w:rsidRDefault="00AA6A2A" w:rsidP="00FB3468">
            <w:pPr>
              <w:spacing w:line="440" w:lineRule="exact"/>
              <w:ind w:leftChars="128" w:left="307" w:rightChars="167" w:right="401" w:firstLineChars="165" w:firstLine="39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4" w:tooltip="香港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香港</w:t>
              </w:r>
            </w:hyperlink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《</w:t>
            </w:r>
            <w:hyperlink r:id="rId15" w:tooltip="亞洲週刊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亞洲週刊</w:t>
              </w:r>
            </w:hyperlink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》特約</w:t>
            </w:r>
            <w:hyperlink r:id="rId16" w:tooltip="評論員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評論員</w:t>
              </w:r>
            </w:hyperlink>
          </w:p>
          <w:p w:rsidR="00AA6A2A" w:rsidRPr="00A431DD" w:rsidRDefault="00AA6A2A" w:rsidP="00FB3468">
            <w:pPr>
              <w:spacing w:line="440" w:lineRule="exact"/>
              <w:ind w:leftChars="128" w:left="307" w:rightChars="167" w:right="401" w:firstLineChars="165" w:firstLine="39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7" w:tooltip="香港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香港</w:t>
              </w:r>
            </w:hyperlink>
            <w:hyperlink r:id="rId18" w:tooltip="鳳凰衛視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鳳凰衛視</w:t>
              </w:r>
            </w:hyperlink>
            <w:hyperlink r:id="rId19" w:tooltip="評論員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評論員</w:t>
              </w:r>
            </w:hyperlink>
          </w:p>
          <w:p w:rsidR="00AA6A2A" w:rsidRPr="00A431DD" w:rsidRDefault="00AA6A2A" w:rsidP="00FB3468">
            <w:pPr>
              <w:spacing w:line="440" w:lineRule="exact"/>
              <w:ind w:leftChars="128" w:left="307" w:rightChars="167" w:right="401" w:firstLineChars="165" w:firstLine="39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20" w:tooltip="中國統一聯盟" w:history="1">
              <w:r w:rsidRPr="00A431DD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中國統一聯盟</w:t>
              </w:r>
            </w:hyperlink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副主席</w:t>
            </w:r>
          </w:p>
          <w:p w:rsidR="00AA6A2A" w:rsidRPr="00A431DD" w:rsidRDefault="00AA6A2A" w:rsidP="00C11B27">
            <w:pPr>
              <w:spacing w:line="440" w:lineRule="exact"/>
              <w:ind w:leftChars="128" w:left="307" w:rightChars="167" w:right="401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專長</w:t>
            </w:r>
          </w:p>
          <w:p w:rsidR="00AA6A2A" w:rsidRPr="00A431DD" w:rsidRDefault="00AA6A2A" w:rsidP="00FB3468">
            <w:pPr>
              <w:spacing w:line="440" w:lineRule="exact"/>
              <w:ind w:leftChars="128" w:left="307" w:rightChars="167" w:right="401" w:firstLineChars="165" w:firstLine="46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法家哲學、儒家哲學、中國哲學史、臺灣史</w:t>
            </w:r>
          </w:p>
        </w:tc>
      </w:tr>
      <w:tr w:rsidR="00AA6A2A" w:rsidRPr="00A431DD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陳儀深</w:t>
            </w:r>
          </w:p>
          <w:p w:rsidR="00AA6A2A" w:rsidRPr="0038176E" w:rsidRDefault="00AA6A2A" w:rsidP="00885ADB">
            <w:pPr>
              <w:ind w:rightChars="167" w:right="401" w:firstLineChars="152" w:firstLine="426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副教授</w:t>
            </w:r>
          </w:p>
        </w:tc>
        <w:tc>
          <w:tcPr>
            <w:tcW w:w="8328" w:type="dxa"/>
          </w:tcPr>
          <w:p w:rsidR="00AA6A2A" w:rsidRPr="00A431DD" w:rsidRDefault="00AA6A2A" w:rsidP="00C11B27">
            <w:pPr>
              <w:spacing w:line="440" w:lineRule="exact"/>
              <w:ind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國立政治大學政治研究所博士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中央研究院近代史研究所副研究員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東吳大學講師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東吳大學副教授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臺灣教授協會創會執行委員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臺灣教授協會創會秘書長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國民大會代表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AA6A2A" w:rsidRPr="00A431DD" w:rsidRDefault="00AA6A2A" w:rsidP="00FB3468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近代中國政治思想史、戰後臺灣政治史、政教關係</w:t>
            </w:r>
          </w:p>
          <w:p w:rsidR="00AA6A2A" w:rsidRPr="00A431DD" w:rsidRDefault="00AA6A2A" w:rsidP="00FB3468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A6A2A" w:rsidRPr="00A431DD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李筱峰</w:t>
            </w:r>
          </w:p>
          <w:p w:rsidR="00AA6A2A" w:rsidRPr="0038176E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教授</w:t>
            </w:r>
          </w:p>
        </w:tc>
        <w:tc>
          <w:tcPr>
            <w:tcW w:w="8328" w:type="dxa"/>
          </w:tcPr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淡江大學歷史系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國立臺灣師範大學歷史學研究所碩士班</w:t>
            </w:r>
          </w:p>
          <w:p w:rsidR="00AA6A2A" w:rsidRPr="00A431DD" w:rsidRDefault="00AA6A2A" w:rsidP="00FB3468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</w:p>
          <w:p w:rsidR="00AA6A2A" w:rsidRPr="00A431DD" w:rsidRDefault="00AA6A2A" w:rsidP="00FB3468">
            <w:pPr>
              <w:spacing w:line="440" w:lineRule="exact"/>
              <w:ind w:leftChars="151" w:left="362" w:rightChars="167" w:right="401" w:firstLineChars="135" w:firstLine="378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國立臺北教育大學臺灣文化研究所專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任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 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國立臺北教育大學臺灣文化研究所專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任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臺灣教授協會成員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長榮大學臺灣研究所兼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任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吳三連臺灣史料基金會董事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《八十年代》、《亞洲人》雜誌執行主編</w:t>
            </w:r>
          </w:p>
          <w:p w:rsidR="00AA6A2A" w:rsidRPr="00A431DD" w:rsidRDefault="00AA6A2A" w:rsidP="0053359C">
            <w:pPr>
              <w:spacing w:line="440" w:lineRule="exact"/>
              <w:ind w:leftChars="306" w:left="734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《自立晚報》、《首都早報》報社記者、編輯、主筆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東吳大學政治系兼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任副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輔仁大學歷史系兼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任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世新大學通識中心專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任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AA6A2A" w:rsidRPr="00A431DD" w:rsidRDefault="00AA6A2A" w:rsidP="00542828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臺灣史與臺灣近代史</w:t>
            </w:r>
          </w:p>
        </w:tc>
      </w:tr>
      <w:tr w:rsidR="00AA6A2A" w:rsidRPr="00A431DD" w:rsidTr="00B83AED">
        <w:trPr>
          <w:trHeight w:val="558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陳翠蓮</w:t>
            </w:r>
          </w:p>
          <w:p w:rsidR="00AA6A2A" w:rsidRPr="0038176E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教授</w:t>
            </w:r>
          </w:p>
        </w:tc>
        <w:tc>
          <w:tcPr>
            <w:tcW w:w="8328" w:type="dxa"/>
          </w:tcPr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國立臺灣大學政治學研究所博士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國立臺灣大學政治學研究所碩士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  <w:r w:rsidRPr="00A431DD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國立臺灣大學歷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史學系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AA6A2A" w:rsidRPr="00A431DD" w:rsidRDefault="00AA6A2A" w:rsidP="0053359C">
            <w:pPr>
              <w:spacing w:line="440" w:lineRule="exact"/>
              <w:ind w:leftChars="274" w:left="658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國立政治大學臺灣史研究所教授兼所長</w:t>
            </w:r>
          </w:p>
          <w:p w:rsidR="00AA6A2A" w:rsidRPr="00A431DD" w:rsidRDefault="00AA6A2A" w:rsidP="0053359C">
            <w:pPr>
              <w:spacing w:line="440" w:lineRule="exact"/>
              <w:ind w:leftChars="274" w:left="658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淡江大學公共行政學系副教授兼主任</w:t>
            </w:r>
          </w:p>
          <w:p w:rsidR="00AA6A2A" w:rsidRPr="00A431DD" w:rsidRDefault="00AA6A2A" w:rsidP="0053359C">
            <w:pPr>
              <w:spacing w:line="440" w:lineRule="exact"/>
              <w:ind w:leftChars="274" w:left="658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自立晚報政治組記者，政治組主任，副總編輯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AA6A2A" w:rsidRPr="00A431DD" w:rsidRDefault="00AA6A2A" w:rsidP="0053359C">
            <w:pPr>
              <w:spacing w:line="440" w:lineRule="exact"/>
              <w:ind w:leftChars="262" w:left="629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戰後臺灣政治史、日治臺灣政治史</w:t>
            </w:r>
          </w:p>
          <w:p w:rsidR="00AA6A2A" w:rsidRPr="00A431DD" w:rsidRDefault="00AA6A2A" w:rsidP="0053359C">
            <w:pPr>
              <w:spacing w:line="440" w:lineRule="exact"/>
              <w:ind w:leftChars="262" w:left="629" w:rightChars="167" w:right="401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A6A2A" w:rsidRPr="00A431DD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許雪姬</w:t>
            </w:r>
          </w:p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</w:tc>
        <w:tc>
          <w:tcPr>
            <w:tcW w:w="8328" w:type="dxa"/>
          </w:tcPr>
          <w:p w:rsidR="00AA6A2A" w:rsidRPr="00A431DD" w:rsidRDefault="00AA6A2A" w:rsidP="0053359C">
            <w:pPr>
              <w:spacing w:line="440" w:lineRule="exact"/>
              <w:ind w:leftChars="163" w:left="391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AA6A2A" w:rsidRPr="00A431DD" w:rsidRDefault="00AA6A2A" w:rsidP="0053359C">
            <w:pPr>
              <w:spacing w:line="440" w:lineRule="exact"/>
              <w:ind w:leftChars="163" w:left="391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國立臺灣大學歷史學研究所博士</w:t>
            </w:r>
          </w:p>
          <w:p w:rsidR="00AA6A2A" w:rsidRPr="00A431DD" w:rsidRDefault="00AA6A2A" w:rsidP="0053359C">
            <w:pPr>
              <w:spacing w:line="440" w:lineRule="exact"/>
              <w:ind w:leftChars="163" w:left="391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  <w:r w:rsidRPr="00A431DD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  <w:p w:rsidR="00AA6A2A" w:rsidRPr="00A431DD" w:rsidRDefault="00AA6A2A" w:rsidP="0053359C">
            <w:pPr>
              <w:spacing w:line="440" w:lineRule="exact"/>
              <w:ind w:leftChars="163" w:left="391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中央研究院臺灣史研究所、近代史研究所合聘研究員</w:t>
            </w:r>
          </w:p>
          <w:p w:rsidR="00AA6A2A" w:rsidRPr="00A431DD" w:rsidRDefault="00AA6A2A" w:rsidP="0053359C">
            <w:pPr>
              <w:spacing w:line="440" w:lineRule="exact"/>
              <w:ind w:leftChars="163" w:left="391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中央研究院臺灣史研究所第二任所長</w:t>
            </w:r>
          </w:p>
          <w:p w:rsidR="00AA6A2A" w:rsidRPr="00A431DD" w:rsidRDefault="00AA6A2A" w:rsidP="0053359C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中央研究院近代史研究所副研究員、研究員</w:t>
            </w:r>
          </w:p>
          <w:p w:rsidR="00AA6A2A" w:rsidRPr="00A431DD" w:rsidRDefault="00AA6A2A" w:rsidP="00FB3468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中央研究院臺灣史研究所研究員</w:t>
            </w:r>
          </w:p>
          <w:p w:rsidR="00AA6A2A" w:rsidRPr="00A431DD" w:rsidRDefault="00AA6A2A" w:rsidP="0053359C">
            <w:pPr>
              <w:spacing w:line="440" w:lineRule="exact"/>
              <w:ind w:leftChars="163" w:left="391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AA6A2A" w:rsidRDefault="00AA6A2A" w:rsidP="00FB3468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臺灣史、清代制度史</w:t>
            </w:r>
          </w:p>
          <w:p w:rsidR="00AA6A2A" w:rsidRPr="00A431DD" w:rsidRDefault="00AA6A2A" w:rsidP="00FB3468">
            <w:pPr>
              <w:spacing w:line="440" w:lineRule="exact"/>
              <w:ind w:leftChars="306" w:left="734" w:rightChars="167" w:right="401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A6A2A" w:rsidRPr="00A431DD" w:rsidTr="00B83AED">
        <w:trPr>
          <w:trHeight w:val="988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王克紹</w:t>
            </w: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先生</w:t>
            </w: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王克紹</w:t>
            </w:r>
          </w:p>
          <w:p w:rsidR="00AA6A2A" w:rsidRPr="00A431DD" w:rsidRDefault="00AA6A2A" w:rsidP="00155102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先生</w:t>
            </w:r>
          </w:p>
        </w:tc>
        <w:tc>
          <w:tcPr>
            <w:tcW w:w="8328" w:type="dxa"/>
          </w:tcPr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王克紹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醫師為二二八事件受難者王育霖檢察官之次子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高雄醫學院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王克紹診所院長</w:t>
            </w:r>
          </w:p>
          <w:p w:rsidR="00AA6A2A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542828">
            <w:pPr>
              <w:spacing w:line="440" w:lineRule="exact"/>
              <w:ind w:rightChars="167" w:right="401"/>
              <w:rPr>
                <w:rFonts w:ascii="標楷體" w:eastAsia="標楷體" w:hAnsi="標楷體"/>
                <w:sz w:val="28"/>
                <w:szCs w:val="28"/>
              </w:rPr>
            </w:pP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AA6A2A" w:rsidRPr="00A431DD" w:rsidRDefault="00AA6A2A" w:rsidP="00155102">
            <w:pPr>
              <w:spacing w:line="440" w:lineRule="exact"/>
              <w:ind w:leftChars="250" w:left="600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行政院財團法人二二八事件紀念基金會董事</w:t>
            </w:r>
          </w:p>
          <w:p w:rsidR="00AA6A2A" w:rsidRPr="00A431DD" w:rsidRDefault="00AA6A2A" w:rsidP="00155102">
            <w:pPr>
              <w:spacing w:line="440" w:lineRule="exact"/>
              <w:ind w:leftChars="250" w:left="600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臺南市醫師公會理事</w:t>
            </w:r>
          </w:p>
          <w:p w:rsidR="00AA6A2A" w:rsidRPr="00A431DD" w:rsidRDefault="00AA6A2A" w:rsidP="00155102">
            <w:pPr>
              <w:spacing w:line="440" w:lineRule="exact"/>
              <w:ind w:leftChars="250" w:left="600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臺南市王姓宗親會常務理事</w:t>
            </w:r>
          </w:p>
          <w:p w:rsidR="00AA6A2A" w:rsidRPr="00A431DD" w:rsidRDefault="00AA6A2A" w:rsidP="008471CA">
            <w:pPr>
              <w:spacing w:line="440" w:lineRule="exact"/>
              <w:ind w:leftChars="250" w:left="600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臺南地方法院調解委員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王育霖檢察官之簡介</w:t>
            </w:r>
          </w:p>
          <w:p w:rsidR="00AA6A2A" w:rsidRPr="00A431DD" w:rsidRDefault="00AA6A2A" w:rsidP="0053359C">
            <w:pPr>
              <w:spacing w:line="440" w:lineRule="exact"/>
              <w:ind w:leftChars="262" w:left="629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 xml:space="preserve">　　王育霖檢察官曾在「京都地方裁判所」任職，是臺灣人首位在日本內地擔任檢察官之人士，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/>
                  <w:sz w:val="28"/>
                  <w:szCs w:val="28"/>
                </w:rPr>
                <w:t>1945</w:t>
              </w: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年</w:t>
              </w:r>
              <w:r w:rsidRPr="00A431DD">
                <w:rPr>
                  <w:rFonts w:ascii="標楷體" w:eastAsia="標楷體" w:hAnsi="標楷體"/>
                  <w:sz w:val="28"/>
                  <w:szCs w:val="28"/>
                </w:rPr>
                <w:t>8</w:t>
              </w: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月</w:t>
              </w:r>
              <w:r w:rsidRPr="00A431DD">
                <w:rPr>
                  <w:rFonts w:ascii="標楷體" w:eastAsia="標楷體" w:hAnsi="標楷體"/>
                  <w:sz w:val="28"/>
                  <w:szCs w:val="28"/>
                </w:rPr>
                <w:t>15</w:t>
              </w: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日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日本戰敗，王育霖被推為京都的臺灣同鄉會會長，負責安排在日臺灣人返鄉的船隻。隔年回臺灣後王育霖因偵辦「粉蟲」貪污案，得罪陸軍少將兼任新竹市長郭紹宗，被迫辭去檢察官，轉至臺北市建國中學和延平學院（即延平中學的前身）任教，並擔任「民報」的法律顧問。他同時完成《提審法解說》一書。</w:t>
            </w:r>
          </w:p>
          <w:p w:rsidR="00AA6A2A" w:rsidRPr="00A431DD" w:rsidRDefault="00AA6A2A" w:rsidP="008471CA">
            <w:pPr>
              <w:spacing w:line="440" w:lineRule="exact"/>
              <w:ind w:leftChars="262" w:left="629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 xml:space="preserve">　　二二八事件發生後，王育霖檢察官在一次出門後折返回家取物時，突然被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個便衣憲警人員團團圍住強行帶走，一去不復返。據了解，王育霖檢察官被抓後，被監禁在保安司令部第二處（原西本願寺）受盡酷刑與折磨，在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1947</w:t>
            </w: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月底被殺害，但屍體迄今仍未尋獲。</w:t>
            </w:r>
          </w:p>
        </w:tc>
      </w:tr>
      <w:tr w:rsidR="00AA6A2A" w:rsidRPr="00A431DD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AA6A2A" w:rsidRPr="00A431DD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徐　光</w:t>
            </w:r>
          </w:p>
          <w:p w:rsidR="00AA6A2A" w:rsidRPr="0038176E" w:rsidRDefault="00AA6A2A" w:rsidP="0003690A">
            <w:pPr>
              <w:ind w:rightChars="167" w:right="401" w:firstLineChars="152" w:firstLine="426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女士</w:t>
            </w:r>
          </w:p>
        </w:tc>
        <w:tc>
          <w:tcPr>
            <w:tcW w:w="8328" w:type="dxa"/>
          </w:tcPr>
          <w:p w:rsidR="00AA6A2A" w:rsidRPr="00A431DD" w:rsidRDefault="00AA6A2A" w:rsidP="00A42FE1">
            <w:pPr>
              <w:spacing w:line="440" w:lineRule="exact"/>
              <w:ind w:leftChars="169" w:left="406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徐光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女士為二二八事件受難教師徐征之女</w:t>
            </w:r>
          </w:p>
          <w:p w:rsidR="00AA6A2A" w:rsidRPr="00A431DD" w:rsidRDefault="00AA6A2A" w:rsidP="0053359C">
            <w:pPr>
              <w:spacing w:line="440" w:lineRule="exact"/>
              <w:ind w:leftChars="151" w:left="362" w:rightChars="167" w:right="4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b/>
                <w:sz w:val="28"/>
                <w:szCs w:val="28"/>
              </w:rPr>
              <w:t>教師徐征之簡介</w:t>
            </w:r>
          </w:p>
          <w:p w:rsidR="00AA6A2A" w:rsidRPr="00A431DD" w:rsidRDefault="00AA6A2A" w:rsidP="0053359C">
            <w:pPr>
              <w:spacing w:line="440" w:lineRule="exact"/>
              <w:ind w:leftChars="274" w:left="658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 xml:space="preserve">　　為二二八事件受難者中為唯一留有子嗣之外省人，北平人，出身中醫師家庭，民國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26</w:t>
            </w: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年，帶著妻兒遠從北平來臺灣，曾在臺北帝大（臺大前身）教國話，並在光復初期的新公園臺灣廣播電臺教唱過「國歌」和「總理紀念歌」。</w:t>
            </w:r>
          </w:p>
          <w:p w:rsidR="00AA6A2A" w:rsidRPr="00A431DD" w:rsidRDefault="00AA6A2A" w:rsidP="0053359C">
            <w:pPr>
              <w:spacing w:line="440" w:lineRule="exact"/>
              <w:ind w:leftChars="274" w:left="658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 xml:space="preserve">　　民國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33</w:t>
            </w: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年，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徐征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老師因被指控參與抗日活動，遭日本憲兵隊抓去坐牢，直到光復才獲自由。</w:t>
            </w:r>
          </w:p>
          <w:p w:rsidR="00AA6A2A" w:rsidRPr="00A431DD" w:rsidRDefault="00AA6A2A" w:rsidP="00A42FE1">
            <w:pPr>
              <w:spacing w:line="440" w:lineRule="exact"/>
              <w:ind w:leftChars="274" w:left="658" w:rightChars="167" w:right="401"/>
              <w:rPr>
                <w:rFonts w:ascii="標楷體" w:eastAsia="標楷體" w:hAnsi="標楷體"/>
                <w:sz w:val="28"/>
                <w:szCs w:val="28"/>
              </w:rPr>
            </w:pP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 xml:space="preserve">　　臺灣光復後，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徐征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老師熱心地免費教臺灣同胞和臺灣華僑學習國語，因人數過多而在永樂戲院教國語，從未參加任何政治活動，卻在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民國</w:t>
              </w:r>
              <w:r w:rsidRPr="00A431DD">
                <w:rPr>
                  <w:rFonts w:ascii="標楷體" w:eastAsia="標楷體" w:hAnsi="標楷體"/>
                  <w:sz w:val="28"/>
                  <w:szCs w:val="28"/>
                </w:rPr>
                <w:t>36</w:t>
              </w: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年</w:t>
              </w:r>
              <w:r w:rsidRPr="00A431DD">
                <w:rPr>
                  <w:rFonts w:ascii="標楷體" w:eastAsia="標楷體" w:hAnsi="標楷體"/>
                  <w:sz w:val="28"/>
                  <w:szCs w:val="28"/>
                </w:rPr>
                <w:t>3</w:t>
              </w: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月</w:t>
              </w:r>
              <w:r w:rsidRPr="00A431DD">
                <w:rPr>
                  <w:rFonts w:ascii="標楷體" w:eastAsia="標楷體" w:hAnsi="標楷體"/>
                  <w:sz w:val="28"/>
                  <w:szCs w:val="28"/>
                </w:rPr>
                <w:t>15</w:t>
              </w:r>
              <w:r w:rsidRPr="00A431DD">
                <w:rPr>
                  <w:rFonts w:ascii="標楷體" w:eastAsia="標楷體" w:hAnsi="標楷體" w:hint="eastAsia"/>
                  <w:sz w:val="28"/>
                  <w:szCs w:val="28"/>
                </w:rPr>
                <w:t>日</w:t>
              </w:r>
            </w:smartTag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，被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名便衣從家中帶走，從此行蹤不明，當時徐征祇有</w:t>
            </w:r>
            <w:r w:rsidRPr="00A431DD">
              <w:rPr>
                <w:rFonts w:ascii="標楷體" w:eastAsia="標楷體" w:hAnsi="標楷體"/>
                <w:sz w:val="28"/>
                <w:szCs w:val="28"/>
              </w:rPr>
              <w:t>39</w:t>
            </w:r>
            <w:r w:rsidRPr="00A431DD">
              <w:rPr>
                <w:rFonts w:ascii="標楷體" w:eastAsia="標楷體" w:hAnsi="標楷體" w:hint="eastAsia"/>
                <w:sz w:val="28"/>
                <w:szCs w:val="28"/>
              </w:rPr>
              <w:t>歲，家人始終不能明白他被抓的原因和下落。</w:t>
            </w:r>
          </w:p>
        </w:tc>
      </w:tr>
    </w:tbl>
    <w:p w:rsidR="00AA6A2A" w:rsidRDefault="00AA6A2A">
      <w:pPr>
        <w:widowControl/>
        <w:rPr>
          <w:rFonts w:ascii="Times New Roman" w:eastAsia="標楷體" w:hAnsi="標楷體"/>
          <w:color w:val="000000"/>
          <w:sz w:val="28"/>
          <w:szCs w:val="28"/>
        </w:rPr>
      </w:pPr>
      <w:r>
        <w:rPr>
          <w:rFonts w:ascii="Times New Roman" w:eastAsia="標楷體" w:hAnsi="標楷體"/>
          <w:color w:val="000000"/>
          <w:sz w:val="28"/>
          <w:szCs w:val="28"/>
        </w:rPr>
        <w:br w:type="page"/>
      </w:r>
    </w:p>
    <w:p w:rsidR="00AA6A2A" w:rsidRPr="009F630B" w:rsidRDefault="00AA6A2A" w:rsidP="004342DF">
      <w:pPr>
        <w:pStyle w:val="ListParagraph"/>
        <w:numPr>
          <w:ilvl w:val="0"/>
          <w:numId w:val="1"/>
        </w:numPr>
        <w:tabs>
          <w:tab w:val="left" w:pos="284"/>
        </w:tabs>
        <w:spacing w:line="240" w:lineRule="atLeast"/>
        <w:ind w:leftChars="-1" w:left="-1" w:rightChars="167" w:right="401" w:hanging="1"/>
        <w:jc w:val="both"/>
        <w:rPr>
          <w:rFonts w:ascii="Times New Roman" w:eastAsia="標楷體" w:hAnsi="Times New Roman"/>
          <w:sz w:val="32"/>
          <w:szCs w:val="32"/>
        </w:rPr>
      </w:pPr>
      <w:r w:rsidRPr="009F630B">
        <w:rPr>
          <w:rFonts w:ascii="Times New Roman" w:eastAsia="標楷體" w:hAnsi="標楷體" w:hint="eastAsia"/>
          <w:color w:val="000000"/>
          <w:sz w:val="28"/>
          <w:szCs w:val="28"/>
        </w:rPr>
        <w:t>報名表</w:t>
      </w:r>
    </w:p>
    <w:p w:rsidR="00AA6A2A" w:rsidRPr="006D21DD" w:rsidRDefault="00AA6A2A" w:rsidP="006D21DD">
      <w:pPr>
        <w:spacing w:line="360" w:lineRule="exact"/>
        <w:ind w:rightChars="167" w:right="401" w:firstLineChars="152" w:firstLine="487"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6D21DD">
        <w:rPr>
          <w:rFonts w:ascii="Times New Roman" w:eastAsia="標楷體" w:hAnsi="標楷體" w:hint="eastAsia"/>
          <w:b/>
          <w:sz w:val="32"/>
          <w:szCs w:val="32"/>
        </w:rPr>
        <w:t>二二八人權</w:t>
      </w:r>
      <w:r>
        <w:rPr>
          <w:rFonts w:ascii="Times New Roman" w:eastAsia="標楷體" w:hAnsi="標楷體" w:hint="eastAsia"/>
          <w:b/>
          <w:sz w:val="32"/>
          <w:szCs w:val="32"/>
        </w:rPr>
        <w:t>教育</w:t>
      </w:r>
      <w:r w:rsidRPr="006D21DD">
        <w:rPr>
          <w:rFonts w:ascii="Times New Roman" w:eastAsia="標楷體" w:hAnsi="標楷體" w:hint="eastAsia"/>
          <w:b/>
          <w:sz w:val="32"/>
          <w:szCs w:val="32"/>
        </w:rPr>
        <w:t>研習活動報名表</w:t>
      </w:r>
    </w:p>
    <w:tbl>
      <w:tblPr>
        <w:tblW w:w="10206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268"/>
        <w:gridCol w:w="7938"/>
      </w:tblGrid>
      <w:tr w:rsidR="00AA6A2A" w:rsidRPr="00A431DD" w:rsidTr="00785F00">
        <w:trPr>
          <w:trHeight w:val="656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rightChars="-20" w:right="-48" w:firstLineChars="8" w:firstLine="22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 w:firstLineChars="152" w:firstLine="426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AA6A2A" w:rsidRPr="00A431DD" w:rsidTr="00785F00">
        <w:trPr>
          <w:trHeight w:val="556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rightChars="-20" w:right="-48" w:firstLineChars="8" w:firstLine="22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性　　別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 w:firstLineChars="152" w:firstLine="426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男　　　　　　　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女</w:t>
            </w:r>
          </w:p>
        </w:tc>
      </w:tr>
      <w:tr w:rsidR="00AA6A2A" w:rsidRPr="00A431DD" w:rsidTr="00785F00">
        <w:trPr>
          <w:trHeight w:val="1258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rightChars="-20" w:right="-48" w:firstLineChars="8" w:firstLine="22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參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加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場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次</w:t>
            </w:r>
          </w:p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leftChars="113" w:left="271" w:rightChars="-20" w:right="-48" w:firstLineChars="8" w:firstLine="22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可複選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7938" w:type="dxa"/>
          </w:tcPr>
          <w:p w:rsidR="00AA6A2A" w:rsidRPr="009F630B" w:rsidRDefault="00AA6A2A" w:rsidP="00542828">
            <w:pPr>
              <w:spacing w:beforeLines="50" w:line="320" w:lineRule="exact"/>
              <w:ind w:rightChars="-42" w:right="-101" w:firstLineChars="152" w:firstLine="42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第一場次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9F630B">
                <w:rPr>
                  <w:rFonts w:ascii="Times New Roman" w:eastAsia="標楷體" w:hAnsi="Times New Roman"/>
                  <w:color w:val="000000"/>
                  <w:sz w:val="28"/>
                  <w:szCs w:val="28"/>
                </w:rPr>
                <w:t>102/10/19</w:t>
              </w:r>
            </w:smartTag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六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二二八國家紀念館展演廳</w:t>
            </w:r>
          </w:p>
          <w:p w:rsidR="00AA6A2A" w:rsidRPr="009F630B" w:rsidRDefault="00AA6A2A" w:rsidP="00542828">
            <w:pPr>
              <w:spacing w:beforeLines="50" w:line="320" w:lineRule="exact"/>
              <w:ind w:rightChars="-42" w:right="-101" w:firstLineChars="152" w:firstLine="42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第二場次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9F630B">
                <w:rPr>
                  <w:rFonts w:ascii="Times New Roman" w:eastAsia="標楷體" w:hAnsi="Times New Roman"/>
                  <w:color w:val="000000"/>
                  <w:sz w:val="28"/>
                  <w:szCs w:val="28"/>
                </w:rPr>
                <w:t>102/10/20</w:t>
              </w:r>
            </w:smartTag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二二八國家紀念館展演廳</w:t>
            </w:r>
          </w:p>
          <w:p w:rsidR="00AA6A2A" w:rsidRPr="009F630B" w:rsidRDefault="00AA6A2A" w:rsidP="00542828">
            <w:pPr>
              <w:spacing w:beforeLines="50" w:line="320" w:lineRule="exact"/>
              <w:ind w:rightChars="-42" w:right="-101" w:firstLineChars="152" w:firstLine="42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第三場次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9F630B">
                <w:rPr>
                  <w:rFonts w:ascii="Times New Roman" w:eastAsia="標楷體" w:hAnsi="Times New Roman"/>
                  <w:color w:val="000000"/>
                  <w:sz w:val="28"/>
                  <w:szCs w:val="28"/>
                </w:rPr>
                <w:t>102/11/02</w:t>
              </w:r>
            </w:smartTag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六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臺北市中山堂光復廳</w:t>
            </w:r>
          </w:p>
          <w:p w:rsidR="00AA6A2A" w:rsidRPr="009F630B" w:rsidRDefault="00AA6A2A" w:rsidP="00542828">
            <w:pPr>
              <w:spacing w:beforeLines="50" w:line="320" w:lineRule="exact"/>
              <w:ind w:rightChars="-42" w:right="-101" w:firstLineChars="152" w:firstLine="42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第四場次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尺"/>
              </w:smartTagPr>
              <w:r w:rsidRPr="009F630B">
                <w:rPr>
                  <w:rFonts w:ascii="Times New Roman" w:eastAsia="標楷體" w:hAnsi="Times New Roman"/>
                  <w:color w:val="000000"/>
                  <w:sz w:val="28"/>
                  <w:szCs w:val="28"/>
                </w:rPr>
                <w:t>102/11/03</w:t>
              </w:r>
            </w:smartTag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臺北市中山堂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光復廳</w:t>
            </w:r>
          </w:p>
        </w:tc>
      </w:tr>
      <w:tr w:rsidR="00AA6A2A" w:rsidRPr="00A431DD" w:rsidTr="00785F00">
        <w:trPr>
          <w:trHeight w:val="971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rightChars="-20" w:right="-48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身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證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字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AA6A2A" w:rsidRPr="00A431DD" w:rsidTr="00785F00">
        <w:trPr>
          <w:trHeight w:val="679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rightChars="-20" w:right="-48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出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生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年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月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7938" w:type="dxa"/>
            <w:vAlign w:val="center"/>
          </w:tcPr>
          <w:p w:rsidR="00AA6A2A" w:rsidRPr="006D21DD" w:rsidRDefault="00AA6A2A" w:rsidP="00542828">
            <w:pPr>
              <w:spacing w:line="320" w:lineRule="exact"/>
              <w:ind w:rightChars="167" w:right="401" w:firstLineChars="452" w:firstLine="1266"/>
              <w:jc w:val="both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年　　　　月　　　　日</w:t>
            </w:r>
          </w:p>
        </w:tc>
      </w:tr>
      <w:tr w:rsidR="00AA6A2A" w:rsidRPr="00A431DD" w:rsidTr="00314A88">
        <w:trPr>
          <w:trHeight w:val="804"/>
        </w:trPr>
        <w:tc>
          <w:tcPr>
            <w:tcW w:w="2268" w:type="dxa"/>
            <w:vAlign w:val="center"/>
          </w:tcPr>
          <w:p w:rsidR="00AA6A2A" w:rsidRPr="00314A88" w:rsidRDefault="00AA6A2A" w:rsidP="00542828">
            <w:pPr>
              <w:tabs>
                <w:tab w:val="left" w:pos="2446"/>
              </w:tabs>
              <w:spacing w:line="320" w:lineRule="exact"/>
              <w:ind w:rightChars="-20" w:right="-48"/>
              <w:jc w:val="center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服務單位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 w:firstLineChars="452" w:firstLine="1266"/>
              <w:jc w:val="both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</w:p>
        </w:tc>
      </w:tr>
      <w:tr w:rsidR="00AA6A2A" w:rsidRPr="00A431DD" w:rsidTr="00314A88">
        <w:trPr>
          <w:trHeight w:val="804"/>
        </w:trPr>
        <w:tc>
          <w:tcPr>
            <w:tcW w:w="2268" w:type="dxa"/>
            <w:vAlign w:val="center"/>
          </w:tcPr>
          <w:p w:rsidR="00AA6A2A" w:rsidRDefault="00AA6A2A" w:rsidP="00542828">
            <w:pPr>
              <w:tabs>
                <w:tab w:val="left" w:pos="2446"/>
              </w:tabs>
              <w:spacing w:line="320" w:lineRule="exact"/>
              <w:ind w:rightChars="-20" w:right="-48"/>
              <w:jc w:val="center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 w:firstLineChars="452" w:firstLine="1266"/>
              <w:jc w:val="both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</w:p>
        </w:tc>
      </w:tr>
      <w:tr w:rsidR="00AA6A2A" w:rsidRPr="00A431DD" w:rsidTr="00785F00">
        <w:trPr>
          <w:trHeight w:val="784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rightChars="-8" w:right="-19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電話</w:t>
            </w:r>
            <w:r>
              <w:rPr>
                <w:rFonts w:ascii="Times New Roman" w:eastAsia="標楷體" w:hAnsi="標楷體"/>
                <w:color w:val="000000"/>
                <w:sz w:val="28"/>
                <w:szCs w:val="28"/>
              </w:rPr>
              <w:t>/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手機號碼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AA6A2A" w:rsidRPr="00A431DD" w:rsidTr="00785F00">
        <w:trPr>
          <w:trHeight w:val="715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rightChars="167" w:right="401" w:firstLineChars="152" w:firstLine="426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E-mail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AA6A2A" w:rsidRPr="00A431DD" w:rsidTr="00785F00">
        <w:trPr>
          <w:trHeight w:val="853"/>
        </w:trPr>
        <w:tc>
          <w:tcPr>
            <w:tcW w:w="2268" w:type="dxa"/>
            <w:vAlign w:val="center"/>
          </w:tcPr>
          <w:p w:rsidR="00AA6A2A" w:rsidRDefault="00AA6A2A" w:rsidP="00542828">
            <w:pPr>
              <w:tabs>
                <w:tab w:val="left" w:pos="2240"/>
              </w:tabs>
              <w:spacing w:line="320" w:lineRule="exact"/>
              <w:ind w:leftChars="33" w:left="79" w:rightChars="-70" w:right="-168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是否需公務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人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員</w:t>
            </w:r>
          </w:p>
          <w:p w:rsidR="00AA6A2A" w:rsidRPr="009F630B" w:rsidRDefault="00AA6A2A" w:rsidP="00542828">
            <w:pPr>
              <w:tabs>
                <w:tab w:val="left" w:pos="2240"/>
              </w:tabs>
              <w:spacing w:line="320" w:lineRule="exact"/>
              <w:ind w:leftChars="27" w:left="65" w:rightChars="-70" w:right="-168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終身學習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時數</w:t>
            </w:r>
          </w:p>
        </w:tc>
        <w:tc>
          <w:tcPr>
            <w:tcW w:w="7938" w:type="dxa"/>
          </w:tcPr>
          <w:p w:rsidR="00AA6A2A" w:rsidRPr="009F630B" w:rsidRDefault="00AA6A2A" w:rsidP="00542828">
            <w:pPr>
              <w:spacing w:line="320" w:lineRule="exact"/>
              <w:ind w:rightChars="167" w:right="401" w:firstLineChars="152" w:firstLine="42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是　　　　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否</w:t>
            </w:r>
          </w:p>
          <w:p w:rsidR="00AA6A2A" w:rsidRPr="009F630B" w:rsidRDefault="00AA6A2A" w:rsidP="00542828">
            <w:pPr>
              <w:tabs>
                <w:tab w:val="left" w:pos="2240"/>
              </w:tabs>
              <w:spacing w:line="320" w:lineRule="exact"/>
              <w:ind w:left="280" w:rightChars="44" w:right="106" w:hangingChars="100" w:hanging="2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※凡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參與各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8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小時課程之學員，核發公務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人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員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終身學習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時數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AA6A2A" w:rsidRPr="00A431DD" w:rsidTr="00785F00">
        <w:trPr>
          <w:trHeight w:val="824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leftChars="39" w:left="94" w:rightChars="19" w:right="4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是否需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教師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研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習時數</w:t>
            </w:r>
          </w:p>
        </w:tc>
        <w:tc>
          <w:tcPr>
            <w:tcW w:w="7938" w:type="dxa"/>
          </w:tcPr>
          <w:p w:rsidR="00AA6A2A" w:rsidRPr="009F630B" w:rsidRDefault="00AA6A2A" w:rsidP="00542828">
            <w:pPr>
              <w:spacing w:line="320" w:lineRule="exact"/>
              <w:ind w:rightChars="167" w:right="401" w:firstLineChars="152" w:firstLine="42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是　　　　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否</w:t>
            </w:r>
          </w:p>
          <w:p w:rsidR="00AA6A2A" w:rsidRPr="009F630B" w:rsidRDefault="00AA6A2A" w:rsidP="00542828">
            <w:pPr>
              <w:spacing w:line="320" w:lineRule="exact"/>
              <w:ind w:rightChars="17" w:right="41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※凡參與各場次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8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小時課程之學員，核發教師研習時數。</w:t>
            </w:r>
          </w:p>
        </w:tc>
      </w:tr>
      <w:tr w:rsidR="00AA6A2A" w:rsidRPr="00A431DD" w:rsidTr="00785F00">
        <w:trPr>
          <w:trHeight w:val="553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tabs>
                <w:tab w:val="left" w:pos="2446"/>
              </w:tabs>
              <w:spacing w:line="320" w:lineRule="exact"/>
              <w:ind w:leftChars="56" w:left="134" w:rightChars="167" w:right="401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午　　餐</w:t>
            </w:r>
          </w:p>
        </w:tc>
        <w:tc>
          <w:tcPr>
            <w:tcW w:w="793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rightChars="167" w:right="401" w:firstLineChars="152" w:firstLine="426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葷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      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素</w:t>
            </w:r>
          </w:p>
        </w:tc>
      </w:tr>
      <w:tr w:rsidR="00AA6A2A" w:rsidRPr="00A431DD" w:rsidTr="00785F00">
        <w:trPr>
          <w:trHeight w:val="853"/>
        </w:trPr>
        <w:tc>
          <w:tcPr>
            <w:tcW w:w="2268" w:type="dxa"/>
            <w:vAlign w:val="center"/>
          </w:tcPr>
          <w:p w:rsidR="00AA6A2A" w:rsidRPr="009F630B" w:rsidRDefault="00AA6A2A" w:rsidP="00542828">
            <w:pPr>
              <w:spacing w:line="320" w:lineRule="exact"/>
              <w:ind w:leftChars="106" w:left="254" w:rightChars="167" w:right="401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備　　註</w:t>
            </w:r>
          </w:p>
        </w:tc>
        <w:tc>
          <w:tcPr>
            <w:tcW w:w="7938" w:type="dxa"/>
          </w:tcPr>
          <w:p w:rsidR="00AA6A2A" w:rsidRPr="00DA19D1" w:rsidRDefault="00AA6A2A" w:rsidP="00542828">
            <w:pPr>
              <w:pStyle w:val="ListParagraph"/>
              <w:numPr>
                <w:ilvl w:val="0"/>
                <w:numId w:val="4"/>
              </w:numPr>
              <w:spacing w:line="320" w:lineRule="exact"/>
              <w:ind w:leftChars="0" w:left="398" w:rightChars="167" w:right="401" w:hanging="256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sz w:val="28"/>
                <w:szCs w:val="28"/>
              </w:rPr>
              <w:t>本報名表內容僅供本次研習活動使用，請放心填寫，</w:t>
            </w:r>
            <w:r w:rsidRPr="00DA19D1">
              <w:rPr>
                <w:rFonts w:ascii="Times New Roman" w:eastAsia="標楷體" w:hAnsi="標楷體" w:hint="eastAsia"/>
                <w:sz w:val="32"/>
                <w:szCs w:val="32"/>
              </w:rPr>
              <w:t>並</w:t>
            </w:r>
            <w:r w:rsidRPr="00DA19D1">
              <w:rPr>
                <w:rFonts w:ascii="Times New Roman" w:eastAsia="標楷體" w:hAnsi="標楷體" w:hint="eastAsia"/>
                <w:b/>
                <w:sz w:val="32"/>
                <w:szCs w:val="32"/>
                <w:u w:val="single"/>
              </w:rPr>
              <w:t>請務必填寫各欄位</w:t>
            </w:r>
            <w:r w:rsidRPr="00DA19D1">
              <w:rPr>
                <w:rFonts w:ascii="Times New Roman" w:eastAsia="標楷體" w:hAnsi="標楷體" w:hint="eastAsia"/>
                <w:sz w:val="28"/>
                <w:szCs w:val="28"/>
              </w:rPr>
              <w:t>。</w:t>
            </w:r>
          </w:p>
          <w:p w:rsidR="00AA6A2A" w:rsidRPr="00DA19D1" w:rsidRDefault="00AA6A2A" w:rsidP="00542828">
            <w:pPr>
              <w:pStyle w:val="ListParagraph"/>
              <w:numPr>
                <w:ilvl w:val="0"/>
                <w:numId w:val="4"/>
              </w:numPr>
              <w:spacing w:line="320" w:lineRule="exact"/>
              <w:ind w:leftChars="0" w:left="398" w:rightChars="167" w:right="401" w:hanging="256"/>
              <w:rPr>
                <w:rFonts w:ascii="Times New Roman" w:eastAsia="標楷體" w:hAnsi="Times New Roman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報名成功者將於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102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年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10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月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11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日前以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E-mail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或電話方式通知。</w:t>
            </w:r>
          </w:p>
          <w:p w:rsidR="00AA6A2A" w:rsidRPr="00DA19D1" w:rsidRDefault="00AA6A2A" w:rsidP="00542828">
            <w:pPr>
              <w:pStyle w:val="ListParagraph"/>
              <w:numPr>
                <w:ilvl w:val="0"/>
                <w:numId w:val="4"/>
              </w:numPr>
              <w:spacing w:line="320" w:lineRule="exact"/>
              <w:ind w:leftChars="0" w:left="398" w:rightChars="167" w:right="401" w:hanging="25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為響應環保，請自行攜帶筆、環保杯、環保筷等。</w:t>
            </w:r>
          </w:p>
          <w:p w:rsidR="00AA6A2A" w:rsidRPr="009F630B" w:rsidRDefault="00AA6A2A" w:rsidP="00542828">
            <w:pPr>
              <w:pStyle w:val="ListParagraph"/>
              <w:numPr>
                <w:ilvl w:val="0"/>
                <w:numId w:val="4"/>
              </w:numPr>
              <w:spacing w:line="320" w:lineRule="exact"/>
              <w:ind w:leftChars="0" w:left="398" w:rightChars="167" w:right="401" w:hanging="25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如有未詳盡事宜，以台北二二八網站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( </w:t>
            </w:r>
            <w:hyperlink r:id="rId21" w:history="1">
              <w:r w:rsidRPr="00345D15">
                <w:rPr>
                  <w:rStyle w:val="Hyperlink"/>
                  <w:rFonts w:ascii="Times New Roman" w:eastAsia="標楷體" w:hAnsi="Times New Roman"/>
                </w:rPr>
                <w:t>http://228.taipei.gov.tw</w:t>
              </w:r>
            </w:hyperlink>
            <w:r w:rsidRPr="00345D15">
              <w:rPr>
                <w:rFonts w:ascii="Times New Roman" w:eastAsia="標楷體" w:hAnsi="Times New Roman"/>
              </w:rPr>
              <w:t xml:space="preserve"> 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補充公告。</w:t>
            </w:r>
          </w:p>
        </w:tc>
      </w:tr>
    </w:tbl>
    <w:p w:rsidR="00AA6A2A" w:rsidRDefault="00AA6A2A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</w:p>
    <w:p w:rsidR="00AA6A2A" w:rsidRDefault="00AA6A2A" w:rsidP="00E26095">
      <w:pPr>
        <w:spacing w:line="440" w:lineRule="exact"/>
        <w:ind w:rightChars="167" w:right="401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十五、交通資訊</w:t>
      </w:r>
    </w:p>
    <w:p w:rsidR="00AA6A2A" w:rsidRPr="00DD5CCF" w:rsidRDefault="00AA6A2A" w:rsidP="00DD5CCF">
      <w:pPr>
        <w:pStyle w:val="ListParagraph"/>
        <w:numPr>
          <w:ilvl w:val="0"/>
          <w:numId w:val="10"/>
        </w:numPr>
        <w:spacing w:line="440" w:lineRule="exact"/>
        <w:ind w:leftChars="0" w:rightChars="167" w:right="401" w:hanging="196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DD5CCF">
        <w:rPr>
          <w:rFonts w:ascii="Times New Roman" w:eastAsia="標楷體" w:hAnsi="Times New Roman" w:hint="eastAsia"/>
          <w:b/>
          <w:color w:val="000000"/>
          <w:sz w:val="28"/>
          <w:szCs w:val="28"/>
        </w:rPr>
        <w:t>二二八國家紀念館</w:t>
      </w:r>
    </w:p>
    <w:p w:rsidR="00AA6A2A" w:rsidRDefault="00AA6A2A" w:rsidP="00DD5CCF">
      <w:pPr>
        <w:pStyle w:val="ListParagraph"/>
        <w:spacing w:line="440" w:lineRule="exact"/>
        <w:ind w:leftChars="0" w:left="709" w:rightChars="167" w:right="401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/>
          <w:color w:val="000000"/>
          <w:sz w:val="28"/>
          <w:szCs w:val="28"/>
        </w:rPr>
        <w:t>1.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地址：臺北市中正區南海路</w:t>
      </w:r>
      <w:r>
        <w:rPr>
          <w:rFonts w:ascii="Times New Roman" w:eastAsia="標楷體" w:hAnsi="Times New Roman"/>
          <w:color w:val="000000"/>
          <w:sz w:val="28"/>
          <w:szCs w:val="28"/>
        </w:rPr>
        <w:t>54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號</w:t>
      </w:r>
    </w:p>
    <w:p w:rsidR="00AA6A2A" w:rsidRPr="00B354F1" w:rsidRDefault="00AA6A2A" w:rsidP="00DD5CCF">
      <w:pPr>
        <w:pStyle w:val="NormalWeb"/>
        <w:shd w:val="clear" w:color="auto" w:fill="FFFFFF"/>
        <w:spacing w:before="0" w:beforeAutospacing="0" w:after="0" w:afterAutospacing="0" w:line="409" w:lineRule="atLeast"/>
        <w:ind w:leftChars="295" w:left="708" w:right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2.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交通方式</w:t>
      </w:r>
    </w:p>
    <w:p w:rsidR="00AA6A2A" w:rsidRDefault="00AA6A2A" w:rsidP="00DD5CCF">
      <w:pPr>
        <w:pStyle w:val="NormalWeb"/>
        <w:shd w:val="clear" w:color="auto" w:fill="FFFFFF"/>
        <w:spacing w:before="0" w:beforeAutospacing="0" w:after="0" w:afterAutospacing="0" w:line="467" w:lineRule="atLeast"/>
        <w:ind w:leftChars="413" w:left="1414" w:right="18" w:hangingChars="151" w:hanging="423"/>
        <w:jc w:val="both"/>
        <w:rPr>
          <w:rFonts w:ascii="Times New Roman" w:eastAsia="標楷體" w:hAnsi="標楷體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公車：</w:t>
      </w:r>
    </w:p>
    <w:p w:rsidR="00AA6A2A" w:rsidRPr="00B354F1" w:rsidRDefault="00AA6A2A" w:rsidP="00DD5CCF">
      <w:pPr>
        <w:pStyle w:val="NormalWeb"/>
        <w:shd w:val="clear" w:color="auto" w:fill="FFFFFF"/>
        <w:spacing w:before="0" w:beforeAutospacing="0" w:after="0" w:afterAutospacing="0" w:line="467" w:lineRule="atLeast"/>
        <w:ind w:leftChars="510" w:left="1932" w:right="18" w:hangingChars="253" w:hanging="7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二二八紀念館站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：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204(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630(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。</w:t>
      </w:r>
    </w:p>
    <w:p w:rsidR="00AA6A2A" w:rsidRPr="00B354F1" w:rsidRDefault="00AA6A2A" w:rsidP="00DD5CCF">
      <w:pPr>
        <w:pStyle w:val="NormalWeb"/>
        <w:shd w:val="clear" w:color="auto" w:fill="FFFFFF"/>
        <w:spacing w:before="0" w:beforeAutospacing="0" w:after="0" w:afterAutospacing="0" w:line="467" w:lineRule="atLeast"/>
        <w:ind w:leftChars="501" w:left="1594" w:right="18" w:hangingChars="140" w:hanging="392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中正二分局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站：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248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262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262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區、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304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承德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304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重慶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706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。</w:t>
      </w:r>
    </w:p>
    <w:p w:rsidR="00AA6A2A" w:rsidRPr="00B354F1" w:rsidRDefault="00AA6A2A" w:rsidP="00DD5CCF">
      <w:pPr>
        <w:pStyle w:val="NormalWeb"/>
        <w:shd w:val="clear" w:color="auto" w:fill="FFFFFF"/>
        <w:spacing w:before="0" w:beforeAutospacing="0" w:after="0" w:afterAutospacing="0" w:line="467" w:lineRule="atLeast"/>
        <w:ind w:leftChars="518" w:left="1697" w:right="18" w:hangingChars="162" w:hanging="45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南昌路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站：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5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15(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18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38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227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235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241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295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662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663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。</w:t>
      </w:r>
    </w:p>
    <w:p w:rsidR="00AA6A2A" w:rsidRPr="00B354F1" w:rsidRDefault="00AA6A2A" w:rsidP="00DD5CCF">
      <w:pPr>
        <w:pStyle w:val="NormalWeb"/>
        <w:shd w:val="clear" w:color="auto" w:fill="FFFFFF"/>
        <w:spacing w:before="0" w:beforeAutospacing="0" w:after="0" w:afterAutospacing="0" w:line="467" w:lineRule="atLeast"/>
        <w:ind w:leftChars="510" w:left="1224" w:right="1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南門市場站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：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羅斯福路各線路公車。</w:t>
      </w:r>
    </w:p>
    <w:p w:rsidR="00AA6A2A" w:rsidRDefault="00AA6A2A" w:rsidP="00DD5CCF">
      <w:pPr>
        <w:pStyle w:val="NormalWeb"/>
        <w:shd w:val="clear" w:color="auto" w:fill="FFFFFF"/>
        <w:spacing w:before="0" w:beforeAutospacing="0" w:after="0" w:afterAutospacing="0" w:line="409" w:lineRule="atLeast"/>
        <w:ind w:leftChars="415" w:left="2127" w:right="-24" w:hangingChars="404" w:hanging="1131"/>
        <w:jc w:val="both"/>
        <w:rPr>
          <w:rFonts w:ascii="Times New Roman" w:eastAsia="標楷體" w:hAnsi="標楷體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捷運：至「</w:t>
      </w:r>
      <w:r w:rsidRPr="00DD5CCF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中正紀念堂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」站下車，由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號出口，往回走至南海路口，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南海路步行約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10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分鐘，過重慶南路二段即可抵達。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 w:line="409" w:lineRule="atLeast"/>
        <w:ind w:leftChars="414" w:left="1400" w:right="560" w:hangingChars="145" w:hanging="406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color w:val="000000"/>
          <w:sz w:val="28"/>
          <w:szCs w:val="28"/>
        </w:rPr>
        <w:t>(3)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恕無提供車位，自行開車者可於二二八國家紀念館鄰邊停車格停車。</w:t>
      </w:r>
    </w:p>
    <w:p w:rsidR="00AA6A2A" w:rsidRDefault="00AA6A2A">
      <w:pPr>
        <w:widowControl/>
        <w:rPr>
          <w:rFonts w:ascii="Arial" w:hAnsi="Arial" w:cs="Arial"/>
          <w:color w:val="5A5555"/>
          <w:kern w:val="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0.25pt;margin-top:310.55pt;width:147.4pt;height:26.3pt;z-index:251658240" stroked="f">
            <v:textbox>
              <w:txbxContent>
                <w:p w:rsidR="00AA6A2A" w:rsidRPr="00DD5CCF" w:rsidRDefault="00AA6A2A">
                  <w:pPr>
                    <w:rPr>
                      <w:rFonts w:ascii="標楷體" w:eastAsia="標楷體" w:hAnsi="標楷體"/>
                    </w:rPr>
                  </w:pPr>
                  <w:r w:rsidRPr="00DD5CCF">
                    <w:rPr>
                      <w:rFonts w:ascii="標楷體" w:eastAsia="標楷體" w:hAnsi="標楷體" w:hint="eastAsia"/>
                    </w:rPr>
                    <w:t>二二八國家紀念館位置圖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3" o:spid="_x0000_s1027" type="#_x0000_t75" alt="*" style="position:absolute;margin-left:108.95pt;margin-top:12.7pt;width:337.95pt;height:294.7pt;z-index:-25166028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">
            <v:imagedata r:id="rId22" o:title=""/>
            <o:lock v:ext="edit" aspectratio="f"/>
            <w10:wrap type="topAndBottom"/>
          </v:shape>
        </w:pict>
      </w:r>
      <w:r>
        <w:rPr>
          <w:rFonts w:ascii="Arial" w:hAnsi="Arial" w:cs="Arial"/>
          <w:color w:val="5A5555"/>
          <w:sz w:val="28"/>
          <w:szCs w:val="28"/>
        </w:rPr>
        <w:br w:type="page"/>
      </w:r>
    </w:p>
    <w:p w:rsidR="00AA6A2A" w:rsidRPr="00DD5CCF" w:rsidRDefault="00AA6A2A" w:rsidP="00DD5CCF">
      <w:pPr>
        <w:pStyle w:val="ListParagraph"/>
        <w:numPr>
          <w:ilvl w:val="0"/>
          <w:numId w:val="10"/>
        </w:numPr>
        <w:spacing w:line="240" w:lineRule="atLeast"/>
        <w:ind w:leftChars="0" w:left="482" w:rightChars="167" w:right="401" w:hanging="482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DD5CCF">
        <w:rPr>
          <w:rFonts w:ascii="Times New Roman" w:eastAsia="標楷體" w:hAnsi="Times New Roman" w:hint="eastAsia"/>
          <w:b/>
          <w:color w:val="000000"/>
          <w:sz w:val="28"/>
          <w:szCs w:val="28"/>
        </w:rPr>
        <w:t>臺北市中山堂</w:t>
      </w:r>
    </w:p>
    <w:p w:rsidR="00AA6A2A" w:rsidRPr="00DD5CCF" w:rsidRDefault="00AA6A2A" w:rsidP="00DD5CCF">
      <w:pPr>
        <w:spacing w:line="240" w:lineRule="atLeast"/>
        <w:ind w:left="490" w:rightChars="167" w:right="401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/>
          <w:color w:val="000000"/>
          <w:sz w:val="28"/>
          <w:szCs w:val="28"/>
        </w:rPr>
        <w:t>1.</w:t>
      </w:r>
      <w:r w:rsidRPr="00DD5CCF">
        <w:rPr>
          <w:rFonts w:ascii="Times New Roman" w:eastAsia="標楷體" w:hAnsi="Times New Roman" w:hint="eastAsia"/>
          <w:color w:val="000000"/>
          <w:sz w:val="28"/>
          <w:szCs w:val="28"/>
        </w:rPr>
        <w:t>地址：臺北市延平南路</w:t>
      </w:r>
      <w:r w:rsidRPr="00DD5CCF">
        <w:rPr>
          <w:rFonts w:ascii="Times New Roman" w:eastAsia="標楷體" w:hAnsi="Times New Roman"/>
          <w:color w:val="000000"/>
          <w:sz w:val="28"/>
          <w:szCs w:val="28"/>
        </w:rPr>
        <w:t>98</w:t>
      </w:r>
      <w:r w:rsidRPr="00DD5CCF">
        <w:rPr>
          <w:rFonts w:ascii="Times New Roman" w:eastAsia="標楷體" w:hAnsi="Times New Roman" w:hint="eastAsia"/>
          <w:color w:val="000000"/>
          <w:sz w:val="28"/>
          <w:szCs w:val="28"/>
        </w:rPr>
        <w:t>號</w:t>
      </w:r>
    </w:p>
    <w:p w:rsidR="00AA6A2A" w:rsidRPr="005E67EF" w:rsidRDefault="00AA6A2A" w:rsidP="00DD5CCF">
      <w:pPr>
        <w:ind w:rightChars="167" w:right="401" w:firstLineChars="175" w:firstLine="490"/>
        <w:jc w:val="both"/>
        <w:rPr>
          <w:rFonts w:ascii="Times New Roman" w:eastAsia="標楷體" w:hAnsi="Times New Roman"/>
          <w:sz w:val="28"/>
          <w:szCs w:val="28"/>
        </w:rPr>
      </w:pPr>
      <w:r w:rsidRPr="005E67EF">
        <w:rPr>
          <w:rFonts w:ascii="Times New Roman" w:eastAsia="標楷體" w:hAnsi="Times New Roman"/>
          <w:sz w:val="28"/>
          <w:szCs w:val="28"/>
        </w:rPr>
        <w:t>2.</w:t>
      </w:r>
      <w:r w:rsidRPr="005E67EF">
        <w:rPr>
          <w:rFonts w:ascii="Times New Roman" w:eastAsia="標楷體" w:hAnsi="標楷體" w:hint="eastAsia"/>
          <w:sz w:val="28"/>
          <w:szCs w:val="28"/>
        </w:rPr>
        <w:t>中山堂交通方式</w:t>
      </w:r>
    </w:p>
    <w:p w:rsidR="00AA6A2A" w:rsidRPr="005E67EF" w:rsidRDefault="00AA6A2A" w:rsidP="00DD5CCF">
      <w:pPr>
        <w:pStyle w:val="ListParagraph"/>
        <w:numPr>
          <w:ilvl w:val="1"/>
          <w:numId w:val="12"/>
        </w:numPr>
        <w:ind w:leftChars="294" w:left="1126" w:rightChars="167" w:right="401" w:hangingChars="150" w:hanging="420"/>
        <w:jc w:val="both"/>
        <w:rPr>
          <w:rFonts w:ascii="Times New Roman" w:eastAsia="標楷體" w:hAnsi="Times New Roman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捷運：</w:t>
      </w:r>
      <w:r w:rsidRPr="005E67EF">
        <w:rPr>
          <w:rFonts w:ascii="Times New Roman" w:eastAsia="標楷體" w:hAnsi="標楷體" w:hint="eastAsia"/>
          <w:b/>
          <w:sz w:val="28"/>
          <w:szCs w:val="28"/>
        </w:rPr>
        <w:t>捷運西門站</w:t>
      </w:r>
      <w:r w:rsidRPr="005E67EF">
        <w:rPr>
          <w:rFonts w:ascii="Times New Roman" w:eastAsia="標楷體" w:hAnsi="Times New Roman"/>
          <w:sz w:val="28"/>
          <w:szCs w:val="28"/>
        </w:rPr>
        <w:t>5</w:t>
      </w:r>
      <w:r w:rsidRPr="005E67EF">
        <w:rPr>
          <w:rFonts w:ascii="Times New Roman" w:eastAsia="標楷體" w:hAnsi="標楷體" w:hint="eastAsia"/>
          <w:sz w:val="28"/>
          <w:szCs w:val="28"/>
        </w:rPr>
        <w:t>號出口，秀山街側門進入，步行約</w:t>
      </w:r>
      <w:r w:rsidRPr="005E67EF">
        <w:rPr>
          <w:rFonts w:ascii="Times New Roman" w:eastAsia="標楷體" w:hAnsi="Times New Roman"/>
          <w:sz w:val="28"/>
          <w:szCs w:val="28"/>
        </w:rPr>
        <w:t>3</w:t>
      </w:r>
      <w:r w:rsidRPr="005E67EF">
        <w:rPr>
          <w:rFonts w:ascii="Times New Roman" w:eastAsia="標楷體" w:hAnsi="標楷體" w:hint="eastAsia"/>
          <w:sz w:val="28"/>
          <w:szCs w:val="28"/>
        </w:rPr>
        <w:t>分鐘</w:t>
      </w:r>
      <w:r>
        <w:rPr>
          <w:rFonts w:ascii="Times New Roman" w:eastAsia="標楷體" w:hAnsi="標楷體" w:hint="eastAsia"/>
          <w:sz w:val="28"/>
          <w:szCs w:val="28"/>
        </w:rPr>
        <w:t>。</w:t>
      </w:r>
    </w:p>
    <w:p w:rsidR="00AA6A2A" w:rsidRPr="005E67EF" w:rsidRDefault="00AA6A2A" w:rsidP="00DD5CCF">
      <w:pPr>
        <w:pStyle w:val="ListParagraph"/>
        <w:numPr>
          <w:ilvl w:val="1"/>
          <w:numId w:val="12"/>
        </w:numPr>
        <w:ind w:leftChars="291" w:left="1213" w:rightChars="167" w:right="401" w:hangingChars="184" w:hanging="515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公車：</w:t>
      </w:r>
      <w:r w:rsidRPr="005E67EF">
        <w:rPr>
          <w:rFonts w:ascii="Times New Roman" w:eastAsia="標楷體" w:hAnsi="Times New Roman"/>
          <w:sz w:val="28"/>
          <w:szCs w:val="28"/>
        </w:rPr>
        <w:t xml:space="preserve"> 18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20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222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235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257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263</w:t>
      </w:r>
      <w:r w:rsidRPr="005E67EF">
        <w:rPr>
          <w:rFonts w:ascii="Times New Roman" w:eastAsia="標楷體" w:hAnsi="標楷體" w:hint="eastAsia"/>
          <w:sz w:val="28"/>
          <w:szCs w:val="28"/>
        </w:rPr>
        <w:t>、信義新幹線、藍</w:t>
      </w:r>
      <w:r w:rsidRPr="005E67EF">
        <w:rPr>
          <w:rFonts w:ascii="Times New Roman" w:eastAsia="標楷體" w:hAnsi="Times New Roman"/>
          <w:sz w:val="28"/>
          <w:szCs w:val="28"/>
        </w:rPr>
        <w:t>2</w:t>
      </w:r>
      <w:r w:rsidRPr="005E67EF">
        <w:rPr>
          <w:rFonts w:ascii="Times New Roman" w:eastAsia="標楷體" w:hAnsi="標楷體" w:hint="eastAsia"/>
          <w:sz w:val="28"/>
          <w:szCs w:val="28"/>
        </w:rPr>
        <w:t>公車</w:t>
      </w:r>
      <w:r w:rsidRPr="005E67EF">
        <w:rPr>
          <w:rFonts w:ascii="Times New Roman" w:eastAsia="標楷體" w:hAnsi="標楷體" w:hint="eastAsia"/>
          <w:b/>
          <w:sz w:val="28"/>
          <w:szCs w:val="28"/>
        </w:rPr>
        <w:t>衡陽路</w:t>
      </w:r>
      <w:r w:rsidRPr="005E67EF">
        <w:rPr>
          <w:rFonts w:ascii="Times New Roman" w:eastAsia="標楷體" w:hAnsi="標楷體" w:hint="eastAsia"/>
          <w:sz w:val="28"/>
          <w:szCs w:val="28"/>
        </w:rPr>
        <w:t>下車步行約</w:t>
      </w:r>
      <w:r w:rsidRPr="005E67EF">
        <w:rPr>
          <w:rFonts w:ascii="Times New Roman" w:eastAsia="標楷體" w:hAnsi="Times New Roman"/>
          <w:sz w:val="28"/>
          <w:szCs w:val="28"/>
        </w:rPr>
        <w:t>2</w:t>
      </w:r>
      <w:r w:rsidRPr="005E67EF">
        <w:rPr>
          <w:rFonts w:ascii="Times New Roman" w:eastAsia="標楷體" w:hAnsi="標楷體" w:hint="eastAsia"/>
          <w:sz w:val="28"/>
          <w:szCs w:val="28"/>
        </w:rPr>
        <w:t>分鐘即可到達。</w:t>
      </w:r>
    </w:p>
    <w:p w:rsidR="00AA6A2A" w:rsidRPr="005E67EF" w:rsidRDefault="00AA6A2A" w:rsidP="00DD5CCF">
      <w:pPr>
        <w:pStyle w:val="ListParagraph"/>
        <w:numPr>
          <w:ilvl w:val="1"/>
          <w:numId w:val="12"/>
        </w:numPr>
        <w:ind w:leftChars="297" w:left="1214" w:rightChars="167" w:right="401" w:hangingChars="179" w:hanging="501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5E67EF">
        <w:rPr>
          <w:rFonts w:ascii="Times New Roman" w:eastAsia="標楷體" w:hAnsi="標楷體" w:hint="eastAsia"/>
          <w:bCs/>
          <w:color w:val="000000"/>
          <w:sz w:val="28"/>
          <w:szCs w:val="28"/>
        </w:rPr>
        <w:t>自行開車</w:t>
      </w:r>
    </w:p>
    <w:p w:rsidR="00AA6A2A" w:rsidRPr="005E67EF" w:rsidRDefault="00AA6A2A" w:rsidP="00DD5CCF">
      <w:pPr>
        <w:pStyle w:val="ListParagraph"/>
        <w:ind w:leftChars="615" w:left="2086" w:rightChars="167" w:right="401" w:hangingChars="218" w:hanging="610"/>
        <w:jc w:val="both"/>
        <w:rPr>
          <w:rFonts w:ascii="Times New Roman" w:eastAsia="標楷體" w:hAnsi="Times New Roman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※</w:t>
      </w:r>
      <w:r w:rsidRPr="005E67EF">
        <w:rPr>
          <w:rFonts w:ascii="Times New Roman" w:eastAsia="標楷體" w:hAnsi="Times New Roman"/>
          <w:sz w:val="28"/>
          <w:szCs w:val="28"/>
        </w:rPr>
        <w:t xml:space="preserve"> (</w:t>
      </w:r>
      <w:r w:rsidRPr="005E67EF">
        <w:rPr>
          <w:rFonts w:ascii="Times New Roman" w:eastAsia="標楷體" w:hAnsi="標楷體" w:hint="eastAsia"/>
          <w:sz w:val="28"/>
          <w:szCs w:val="28"/>
        </w:rPr>
        <w:t>國道</w:t>
      </w:r>
      <w:r w:rsidRPr="005E67EF">
        <w:rPr>
          <w:rFonts w:ascii="Times New Roman" w:eastAsia="標楷體" w:hAnsi="Times New Roman"/>
          <w:sz w:val="28"/>
          <w:szCs w:val="28"/>
        </w:rPr>
        <w:t>1</w:t>
      </w:r>
      <w:r w:rsidRPr="005E67EF">
        <w:rPr>
          <w:rFonts w:ascii="Times New Roman" w:eastAsia="標楷體" w:hAnsi="標楷體" w:hint="eastAsia"/>
          <w:sz w:val="28"/>
          <w:szCs w:val="28"/>
        </w:rPr>
        <w:t>號</w:t>
      </w:r>
      <w:r w:rsidRPr="005E67EF">
        <w:rPr>
          <w:rFonts w:ascii="Times New Roman" w:eastAsia="標楷體" w:hAnsi="Times New Roman"/>
          <w:sz w:val="28"/>
          <w:szCs w:val="28"/>
        </w:rPr>
        <w:t>)</w:t>
      </w:r>
      <w:r w:rsidRPr="005E67EF">
        <w:rPr>
          <w:rFonts w:ascii="Times New Roman" w:eastAsia="標楷體" w:hAnsi="標楷體" w:hint="eastAsia"/>
          <w:sz w:val="28"/>
          <w:szCs w:val="28"/>
        </w:rPr>
        <w:t>臺北交流道下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接重慶北路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經重慶南路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武昌街右轉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左轉延平南路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直行即可達中山堂</w:t>
      </w:r>
      <w:r>
        <w:rPr>
          <w:rFonts w:ascii="Times New Roman" w:eastAsia="標楷體" w:hAnsi="標楷體" w:hint="eastAsia"/>
          <w:sz w:val="28"/>
          <w:szCs w:val="28"/>
        </w:rPr>
        <w:t>。</w:t>
      </w:r>
    </w:p>
    <w:p w:rsidR="00AA6A2A" w:rsidRPr="005E67EF" w:rsidRDefault="00AA6A2A" w:rsidP="00DD5CCF">
      <w:pPr>
        <w:pStyle w:val="ListParagraph"/>
        <w:ind w:leftChars="615" w:left="2058" w:rightChars="167" w:right="401" w:hangingChars="208" w:hanging="582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※五股交流道下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循著指標往三重忠孝橋方向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下橋後右轉行駛快車道至漢口街左轉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延平南路右轉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即可到達中山堂。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="784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E67EF">
        <w:rPr>
          <w:rStyle w:val="Strong"/>
          <w:rFonts w:ascii="標楷體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◎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收費停車場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1.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中山堂地下停車場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="1418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(1)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周一至周五：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8:00-20:00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40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元，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20:00-8:00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元。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Chars="591" w:left="1841" w:hangingChars="151" w:hanging="423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(2)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星期六、日及政府行政機關放假之紀念日與民俗節日：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10:00-20:00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40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元，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20:00-10:00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元。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Chars="650" w:left="2254" w:hangingChars="289" w:hanging="694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註：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1. 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請由重慶南路往總統府方向行駛至武昌街口右轉入停車場；由衡陽路行駛之車輛，行至博愛路口時右轉，至武昌街時再左轉至地下停車場。</w:t>
      </w:r>
    </w:p>
    <w:p w:rsidR="00AA6A2A" w:rsidRDefault="00AA6A2A" w:rsidP="00DD5CCF">
      <w:pPr>
        <w:pStyle w:val="NormalWeb"/>
        <w:shd w:val="clear" w:color="auto" w:fill="FFFFFF"/>
        <w:spacing w:before="0" w:beforeAutospacing="0" w:after="0" w:afterAutospacing="0"/>
        <w:ind w:leftChars="833" w:left="2210" w:hangingChars="88" w:hanging="211"/>
        <w:jc w:val="both"/>
        <w:textAlignment w:val="baseline"/>
        <w:rPr>
          <w:rStyle w:val="Strong"/>
          <w:rFonts w:ascii="Times New Roman" w:eastAsia="標楷體" w:hAnsi="標楷體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2. 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本停車場由臺北市政府交通局停車管理處管轄，停車費率及收費時間如有變更，以現場公告為準，洽詢電話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(02)2312-0612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。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Chars="472" w:left="1133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2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、臺灣聯通地下停車場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="1418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11:00-23:00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50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元，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23:00-11:00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40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元。</w:t>
      </w:r>
    </w:p>
    <w:p w:rsidR="00AA6A2A" w:rsidRPr="005E67EF" w:rsidRDefault="00AA6A2A" w:rsidP="00DD5CCF">
      <w:pPr>
        <w:pStyle w:val="NormalWeb"/>
        <w:shd w:val="clear" w:color="auto" w:fill="FFFFFF"/>
        <w:spacing w:before="0" w:beforeAutospacing="0" w:after="0" w:afterAutospacing="0"/>
        <w:ind w:leftChars="236" w:left="566" w:firstLineChars="413" w:firstLine="991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註：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1. 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地址為臺北市衡陽路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51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號，限高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尺"/>
        </w:smartTagPr>
        <w:r w:rsidRPr="005E67EF">
          <w:rPr>
            <w:rStyle w:val="Strong"/>
            <w:rFonts w:ascii="Times New Roman" w:eastAsia="標楷體" w:hAnsi="Times New Roman"/>
            <w:b w:val="0"/>
            <w:color w:val="000000"/>
            <w:bdr w:val="none" w:sz="0" w:space="0" w:color="auto" w:frame="1"/>
          </w:rPr>
          <w:t>2</w:t>
        </w:r>
        <w:r w:rsidRPr="005E67EF">
          <w:rPr>
            <w:rStyle w:val="Strong"/>
            <w:rFonts w:ascii="Times New Roman" w:eastAsia="標楷體" w:hAnsi="標楷體" w:hint="eastAsia"/>
            <w:b w:val="0"/>
            <w:color w:val="000000"/>
            <w:bdr w:val="none" w:sz="0" w:space="0" w:color="auto" w:frame="1"/>
          </w:rPr>
          <w:t>公尺</w:t>
        </w:r>
      </w:smartTag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。</w:t>
      </w:r>
    </w:p>
    <w:p w:rsidR="00AA6A2A" w:rsidRDefault="00AA6A2A" w:rsidP="00DD5CCF">
      <w:pPr>
        <w:pStyle w:val="NormalWeb"/>
        <w:shd w:val="clear" w:color="auto" w:fill="FFFFFF"/>
        <w:spacing w:before="0" w:beforeAutospacing="0" w:after="0" w:afterAutospacing="0"/>
        <w:ind w:leftChars="845" w:left="2028"/>
        <w:jc w:val="both"/>
        <w:textAlignment w:val="baseline"/>
        <w:rPr>
          <w:rStyle w:val="Strong"/>
          <w:rFonts w:ascii="Times New Roman" w:eastAsia="標楷體" w:hAnsi="標楷體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2. 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停車費率及收費時間如有變更，以現場公告為準，洽詢電話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(02)2523-5000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。</w:t>
      </w:r>
    </w:p>
    <w:p w:rsidR="00AA6A2A" w:rsidRPr="00DD4CEC" w:rsidRDefault="00AA6A2A" w:rsidP="00AC0827">
      <w:pPr>
        <w:pStyle w:val="NormalWeb"/>
        <w:shd w:val="clear" w:color="auto" w:fill="FFFFFF"/>
        <w:spacing w:before="0" w:beforeAutospacing="0" w:after="0" w:afterAutospacing="0"/>
        <w:ind w:leftChars="46" w:left="110"/>
        <w:textAlignment w:val="baseline"/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</w:pPr>
      <w:r w:rsidRPr="00A431DD">
        <w:rPr>
          <w:rStyle w:val="Strong"/>
          <w:rFonts w:ascii="Times New Roman" w:eastAsia="標楷體" w:hAnsi="Times New Roman"/>
          <w:noProof/>
          <w:color w:val="000000"/>
        </w:rPr>
        <w:pict>
          <v:shape id="圖片 2" o:spid="_x0000_i1025" type="#_x0000_t75" style="width:510pt;height:285pt;visibility:visible">
            <v:imagedata r:id="rId23" o:title="" croptop="10449f" cropbottom="5205f" cropleft="4074f" cropright="4301f"/>
          </v:shape>
        </w:pict>
      </w:r>
    </w:p>
    <w:p w:rsidR="00AA6A2A" w:rsidRDefault="00AA6A2A" w:rsidP="00EA3024">
      <w:pPr>
        <w:pStyle w:val="NormalWeb"/>
        <w:shd w:val="clear" w:color="auto" w:fill="FFFFFF"/>
        <w:spacing w:before="0" w:beforeAutospacing="0" w:after="0" w:afterAutospacing="0"/>
        <w:ind w:leftChars="606" w:left="1454"/>
        <w:textAlignment w:val="baseline"/>
        <w:rPr>
          <w:rFonts w:ascii="Times New Roman" w:eastAsia="標楷體" w:hAnsi="Times New Roman" w:cs="Times New Roman"/>
          <w:noProof/>
          <w:color w:val="000000"/>
        </w:rPr>
      </w:pPr>
    </w:p>
    <w:p w:rsidR="00AA6A2A" w:rsidRPr="006C39C7" w:rsidRDefault="00AA6A2A" w:rsidP="00EA3024">
      <w:pPr>
        <w:pStyle w:val="NormalWeb"/>
        <w:shd w:val="clear" w:color="auto" w:fill="FFFFFF"/>
        <w:spacing w:before="0" w:beforeAutospacing="0" w:after="0" w:afterAutospacing="0"/>
        <w:ind w:leftChars="606" w:left="1454"/>
        <w:textAlignment w:val="baseline"/>
        <w:rPr>
          <w:rFonts w:ascii="Times New Roman" w:eastAsia="標楷體" w:hAnsi="Times New Roman" w:cs="Times New Roman"/>
          <w:color w:val="000000"/>
        </w:rPr>
      </w:pPr>
      <w:r>
        <w:rPr>
          <w:noProof/>
        </w:rPr>
        <w:pict>
          <v:shape id="圖片 2" o:spid="_x0000_s1028" type="#_x0000_t75" alt="1-01.jpg" style="position:absolute;left:0;text-align:left;margin-left:84.1pt;margin-top:11.8pt;width:376.8pt;height:342.25pt;z-index: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">
            <v:imagedata r:id="rId24" o:title=""/>
            <o:lock v:ext="edit" aspectratio="f"/>
            <w10:wrap type="topAndBottom"/>
          </v:shape>
        </w:pict>
      </w:r>
      <w:r>
        <w:rPr>
          <w:noProof/>
        </w:rPr>
        <w:pict>
          <v:shape id="_x0000_s1029" type="#_x0000_t202" style="position:absolute;left:0;text-align:left;margin-left:228.05pt;margin-top:371.65pt;width:88.75pt;height:26.3pt;z-index:251659264" stroked="f">
            <v:textbox>
              <w:txbxContent>
                <w:p w:rsidR="00AA6A2A" w:rsidRPr="00DD5CCF" w:rsidRDefault="00AA6A2A" w:rsidP="00DD4CEC">
                  <w:pPr>
                    <w:rPr>
                      <w:rFonts w:ascii="標楷體" w:eastAsia="標楷體" w:hAnsi="標楷體"/>
                    </w:rPr>
                  </w:pPr>
                  <w:r w:rsidRPr="00DD5CCF">
                    <w:rPr>
                      <w:rFonts w:ascii="標楷體" w:eastAsia="標楷體" w:hAnsi="標楷體" w:hint="eastAsia"/>
                    </w:rPr>
                    <w:t>中山堂位置圖</w:t>
                  </w:r>
                </w:p>
              </w:txbxContent>
            </v:textbox>
          </v:shape>
        </w:pict>
      </w:r>
    </w:p>
    <w:sectPr w:rsidR="00AA6A2A" w:rsidRPr="006C39C7" w:rsidSect="00FE66B0">
      <w:foot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A2A" w:rsidRDefault="00AA6A2A" w:rsidP="00B12358">
      <w:r>
        <w:separator/>
      </w:r>
    </w:p>
  </w:endnote>
  <w:endnote w:type="continuationSeparator" w:id="0">
    <w:p w:rsidR="00AA6A2A" w:rsidRDefault="00AA6A2A" w:rsidP="00B123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A2A" w:rsidRDefault="00AA6A2A">
    <w:pPr>
      <w:pStyle w:val="Footer"/>
      <w:jc w:val="center"/>
    </w:pPr>
    <w:fldSimple w:instr=" PAGE   \* MERGEFORMAT ">
      <w:r w:rsidRPr="00542828">
        <w:rPr>
          <w:noProof/>
          <w:lang w:val="zh-TW"/>
        </w:rPr>
        <w:t>10</w:t>
      </w:r>
    </w:fldSimple>
  </w:p>
  <w:p w:rsidR="00AA6A2A" w:rsidRDefault="00AA6A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A2A" w:rsidRDefault="00AA6A2A" w:rsidP="00B12358">
      <w:r>
        <w:separator/>
      </w:r>
    </w:p>
  </w:footnote>
  <w:footnote w:type="continuationSeparator" w:id="0">
    <w:p w:rsidR="00AA6A2A" w:rsidRDefault="00AA6A2A" w:rsidP="00B123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3324"/>
    <w:multiLevelType w:val="hybridMultilevel"/>
    <w:tmpl w:val="47D8B636"/>
    <w:lvl w:ilvl="0" w:tplc="60DC5D12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>
    <w:nsid w:val="0A4407C6"/>
    <w:multiLevelType w:val="hybridMultilevel"/>
    <w:tmpl w:val="379A7D38"/>
    <w:lvl w:ilvl="0" w:tplc="80C819A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709A639A">
      <w:start w:val="1"/>
      <w:numFmt w:val="decimal"/>
      <w:lvlText w:val="(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0D924A7F"/>
    <w:multiLevelType w:val="hybridMultilevel"/>
    <w:tmpl w:val="CDE42110"/>
    <w:lvl w:ilvl="0" w:tplc="B5FE5F3A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6614357"/>
    <w:multiLevelType w:val="hybridMultilevel"/>
    <w:tmpl w:val="6F266E46"/>
    <w:lvl w:ilvl="0" w:tplc="FD52FF22">
      <w:start w:val="1"/>
      <w:numFmt w:val="decimal"/>
      <w:lvlText w:val="%1."/>
      <w:lvlJc w:val="left"/>
      <w:pPr>
        <w:ind w:left="1199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  <w:rPr>
        <w:rFonts w:cs="Times New Roman"/>
      </w:rPr>
    </w:lvl>
  </w:abstractNum>
  <w:abstractNum w:abstractNumId="4">
    <w:nsid w:val="1BB23CBD"/>
    <w:multiLevelType w:val="hybridMultilevel"/>
    <w:tmpl w:val="3D7653D8"/>
    <w:lvl w:ilvl="0" w:tplc="1DC6992E">
      <w:start w:val="1"/>
      <w:numFmt w:val="decimal"/>
      <w:lvlText w:val="%1."/>
      <w:lvlJc w:val="left"/>
      <w:pPr>
        <w:ind w:left="622" w:hanging="480"/>
      </w:pPr>
      <w:rPr>
        <w:rFonts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CAF106F"/>
    <w:multiLevelType w:val="hybridMultilevel"/>
    <w:tmpl w:val="96163070"/>
    <w:lvl w:ilvl="0" w:tplc="A2F05ACE">
      <w:start w:val="1"/>
      <w:numFmt w:val="taiwaneseCountingThousand"/>
      <w:lvlText w:val="(%1)"/>
      <w:lvlJc w:val="left"/>
      <w:pPr>
        <w:ind w:left="1877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3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  <w:rPr>
        <w:rFonts w:cs="Times New Roman"/>
      </w:rPr>
    </w:lvl>
  </w:abstractNum>
  <w:abstractNum w:abstractNumId="6">
    <w:nsid w:val="270061D4"/>
    <w:multiLevelType w:val="hybridMultilevel"/>
    <w:tmpl w:val="1D162684"/>
    <w:lvl w:ilvl="0" w:tplc="859876A6">
      <w:start w:val="1"/>
      <w:numFmt w:val="decimal"/>
      <w:lvlText w:val="(%1)"/>
      <w:lvlJc w:val="left"/>
      <w:pPr>
        <w:ind w:left="1329" w:hanging="480"/>
      </w:pPr>
      <w:rPr>
        <w:rFonts w:cs="Times New Roman" w:hint="eastAsia"/>
      </w:rPr>
    </w:lvl>
    <w:lvl w:ilvl="1" w:tplc="859876A6">
      <w:start w:val="1"/>
      <w:numFmt w:val="decimal"/>
      <w:lvlText w:val="(%2)"/>
      <w:lvlJc w:val="left"/>
      <w:pPr>
        <w:ind w:left="1809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28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9" w:hanging="480"/>
      </w:pPr>
      <w:rPr>
        <w:rFonts w:cs="Times New Roman"/>
      </w:rPr>
    </w:lvl>
  </w:abstractNum>
  <w:abstractNum w:abstractNumId="7">
    <w:nsid w:val="3AC97D6C"/>
    <w:multiLevelType w:val="hybridMultilevel"/>
    <w:tmpl w:val="9E3861B4"/>
    <w:lvl w:ilvl="0" w:tplc="A2F05ACE">
      <w:start w:val="1"/>
      <w:numFmt w:val="taiwaneseCountingThousand"/>
      <w:lvlText w:val="(%1)"/>
      <w:lvlJc w:val="left"/>
      <w:pPr>
        <w:ind w:left="479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3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9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7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3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19" w:hanging="480"/>
      </w:pPr>
      <w:rPr>
        <w:rFonts w:cs="Times New Roman"/>
      </w:rPr>
    </w:lvl>
  </w:abstractNum>
  <w:abstractNum w:abstractNumId="8">
    <w:nsid w:val="6A9230DC"/>
    <w:multiLevelType w:val="hybridMultilevel"/>
    <w:tmpl w:val="B672DE9E"/>
    <w:lvl w:ilvl="0" w:tplc="FEEEBE6C">
      <w:start w:val="1"/>
      <w:numFmt w:val="taiwaneseCountingThousand"/>
      <w:lvlText w:val="(%1)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6E546865"/>
    <w:multiLevelType w:val="hybridMultilevel"/>
    <w:tmpl w:val="79E829C0"/>
    <w:lvl w:ilvl="0" w:tplc="60DC5D12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70B93859"/>
    <w:multiLevelType w:val="hybridMultilevel"/>
    <w:tmpl w:val="09820F40"/>
    <w:lvl w:ilvl="0" w:tplc="60DC5D12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74801FBC"/>
    <w:multiLevelType w:val="hybridMultilevel"/>
    <w:tmpl w:val="385A40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7BCA401B"/>
    <w:multiLevelType w:val="hybridMultilevel"/>
    <w:tmpl w:val="CCA44BAC"/>
    <w:lvl w:ilvl="0" w:tplc="60DC5D12">
      <w:start w:val="1"/>
      <w:numFmt w:val="taiwaneseCountingThousand"/>
      <w:lvlText w:val="%1、"/>
      <w:lvlJc w:val="left"/>
      <w:pPr>
        <w:ind w:left="764" w:hanging="480"/>
      </w:pPr>
      <w:rPr>
        <w:rFonts w:cs="Times New Roman" w:hint="default"/>
      </w:rPr>
    </w:lvl>
    <w:lvl w:ilvl="1" w:tplc="56EE6A34">
      <w:start w:val="1"/>
      <w:numFmt w:val="decimal"/>
      <w:lvlText w:val="%2)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4"/>
  </w:num>
  <w:num w:numId="5">
    <w:abstractNumId w:val="10"/>
  </w:num>
  <w:num w:numId="6">
    <w:abstractNumId w:val="9"/>
  </w:num>
  <w:num w:numId="7">
    <w:abstractNumId w:val="0"/>
  </w:num>
  <w:num w:numId="8">
    <w:abstractNumId w:val="11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3630"/>
    <w:rsid w:val="0002001C"/>
    <w:rsid w:val="0003690A"/>
    <w:rsid w:val="00042604"/>
    <w:rsid w:val="000572B2"/>
    <w:rsid w:val="000A44B8"/>
    <w:rsid w:val="000C5331"/>
    <w:rsid w:val="000D7F1F"/>
    <w:rsid w:val="000E78DF"/>
    <w:rsid w:val="000F0460"/>
    <w:rsid w:val="000F4849"/>
    <w:rsid w:val="00145E51"/>
    <w:rsid w:val="00155102"/>
    <w:rsid w:val="0018651B"/>
    <w:rsid w:val="00191FCA"/>
    <w:rsid w:val="001931B7"/>
    <w:rsid w:val="001F6230"/>
    <w:rsid w:val="00215BEC"/>
    <w:rsid w:val="00284BD3"/>
    <w:rsid w:val="002A2664"/>
    <w:rsid w:val="002A38BF"/>
    <w:rsid w:val="002D1D00"/>
    <w:rsid w:val="002D6F46"/>
    <w:rsid w:val="00313819"/>
    <w:rsid w:val="00314A88"/>
    <w:rsid w:val="0032704F"/>
    <w:rsid w:val="0033033D"/>
    <w:rsid w:val="00345D15"/>
    <w:rsid w:val="003648F1"/>
    <w:rsid w:val="003724B7"/>
    <w:rsid w:val="0037293C"/>
    <w:rsid w:val="0038176E"/>
    <w:rsid w:val="003A0927"/>
    <w:rsid w:val="003B3236"/>
    <w:rsid w:val="003D3143"/>
    <w:rsid w:val="003D51C9"/>
    <w:rsid w:val="00404A8D"/>
    <w:rsid w:val="004258A7"/>
    <w:rsid w:val="004342DF"/>
    <w:rsid w:val="00451391"/>
    <w:rsid w:val="004736BD"/>
    <w:rsid w:val="004B309F"/>
    <w:rsid w:val="004D3F8A"/>
    <w:rsid w:val="004F089A"/>
    <w:rsid w:val="0053359C"/>
    <w:rsid w:val="005416A5"/>
    <w:rsid w:val="00542828"/>
    <w:rsid w:val="00581CBC"/>
    <w:rsid w:val="005C1862"/>
    <w:rsid w:val="005E67EF"/>
    <w:rsid w:val="005F5CFB"/>
    <w:rsid w:val="005F5FAB"/>
    <w:rsid w:val="00600DEA"/>
    <w:rsid w:val="00604E33"/>
    <w:rsid w:val="006145A7"/>
    <w:rsid w:val="00631E54"/>
    <w:rsid w:val="00695276"/>
    <w:rsid w:val="006979CE"/>
    <w:rsid w:val="006C39C7"/>
    <w:rsid w:val="006D21DD"/>
    <w:rsid w:val="00702373"/>
    <w:rsid w:val="007231F0"/>
    <w:rsid w:val="00725B50"/>
    <w:rsid w:val="00735E6A"/>
    <w:rsid w:val="00753742"/>
    <w:rsid w:val="00754E9B"/>
    <w:rsid w:val="00773630"/>
    <w:rsid w:val="007747FB"/>
    <w:rsid w:val="00783732"/>
    <w:rsid w:val="00785F00"/>
    <w:rsid w:val="00815C42"/>
    <w:rsid w:val="008301BD"/>
    <w:rsid w:val="008471CA"/>
    <w:rsid w:val="008743BA"/>
    <w:rsid w:val="0088327F"/>
    <w:rsid w:val="00885ADB"/>
    <w:rsid w:val="008B3974"/>
    <w:rsid w:val="008D3166"/>
    <w:rsid w:val="008D5FF1"/>
    <w:rsid w:val="008E56D4"/>
    <w:rsid w:val="008F405C"/>
    <w:rsid w:val="009427F4"/>
    <w:rsid w:val="00983E71"/>
    <w:rsid w:val="009A1DB8"/>
    <w:rsid w:val="009A4371"/>
    <w:rsid w:val="009F1276"/>
    <w:rsid w:val="009F630B"/>
    <w:rsid w:val="00A42FE1"/>
    <w:rsid w:val="00A431DD"/>
    <w:rsid w:val="00A524DD"/>
    <w:rsid w:val="00A61A71"/>
    <w:rsid w:val="00A8561B"/>
    <w:rsid w:val="00A91CE4"/>
    <w:rsid w:val="00A93A5F"/>
    <w:rsid w:val="00A95327"/>
    <w:rsid w:val="00AA6A2A"/>
    <w:rsid w:val="00AC0827"/>
    <w:rsid w:val="00AE417C"/>
    <w:rsid w:val="00AE43CC"/>
    <w:rsid w:val="00B12358"/>
    <w:rsid w:val="00B1514E"/>
    <w:rsid w:val="00B354F1"/>
    <w:rsid w:val="00B55291"/>
    <w:rsid w:val="00B7417F"/>
    <w:rsid w:val="00B83AED"/>
    <w:rsid w:val="00BB16EA"/>
    <w:rsid w:val="00BE7119"/>
    <w:rsid w:val="00BF6FC0"/>
    <w:rsid w:val="00C057D4"/>
    <w:rsid w:val="00C11B27"/>
    <w:rsid w:val="00C146FD"/>
    <w:rsid w:val="00C8691E"/>
    <w:rsid w:val="00CB2023"/>
    <w:rsid w:val="00CF017F"/>
    <w:rsid w:val="00CF1EC7"/>
    <w:rsid w:val="00CF312D"/>
    <w:rsid w:val="00D10DF1"/>
    <w:rsid w:val="00D363DF"/>
    <w:rsid w:val="00D433B6"/>
    <w:rsid w:val="00D65BAF"/>
    <w:rsid w:val="00D9013F"/>
    <w:rsid w:val="00DA19D1"/>
    <w:rsid w:val="00DA2106"/>
    <w:rsid w:val="00DA4B6A"/>
    <w:rsid w:val="00DB29FC"/>
    <w:rsid w:val="00DD4CEC"/>
    <w:rsid w:val="00DD5CCF"/>
    <w:rsid w:val="00E26095"/>
    <w:rsid w:val="00E41105"/>
    <w:rsid w:val="00E444F0"/>
    <w:rsid w:val="00E76EAD"/>
    <w:rsid w:val="00E910F3"/>
    <w:rsid w:val="00EA1209"/>
    <w:rsid w:val="00EA3024"/>
    <w:rsid w:val="00EC515E"/>
    <w:rsid w:val="00F41963"/>
    <w:rsid w:val="00F7047D"/>
    <w:rsid w:val="00F82F0B"/>
    <w:rsid w:val="00FB0C7F"/>
    <w:rsid w:val="00FB3468"/>
    <w:rsid w:val="00FE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PersonNam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36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alogtext1">
    <w:name w:val="dialog_text1"/>
    <w:basedOn w:val="DefaultParagraphFont"/>
    <w:uiPriority w:val="99"/>
    <w:rsid w:val="00773630"/>
    <w:rPr>
      <w:rFonts w:ascii="s?u" w:hAnsi="s?u" w:cs="Times New Roman"/>
      <w:color w:val="000000"/>
      <w:sz w:val="31"/>
      <w:szCs w:val="31"/>
    </w:rPr>
  </w:style>
  <w:style w:type="paragraph" w:styleId="ListParagraph">
    <w:name w:val="List Paragraph"/>
    <w:basedOn w:val="Normal"/>
    <w:uiPriority w:val="99"/>
    <w:qFormat/>
    <w:rsid w:val="00773630"/>
    <w:pPr>
      <w:ind w:leftChars="200" w:left="480"/>
    </w:pPr>
  </w:style>
  <w:style w:type="character" w:styleId="Hyperlink">
    <w:name w:val="Hyperlink"/>
    <w:basedOn w:val="DefaultParagraphFont"/>
    <w:uiPriority w:val="99"/>
    <w:rsid w:val="007736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7363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12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1235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12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12358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93A5F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3A5F"/>
    <w:rPr>
      <w:rFonts w:ascii="Cambria" w:eastAsia="新細明體" w:hAnsi="Cambria" w:cs="Times New Roman"/>
      <w:sz w:val="18"/>
      <w:szCs w:val="18"/>
    </w:rPr>
  </w:style>
  <w:style w:type="paragraph" w:styleId="NormalWeb">
    <w:name w:val="Normal (Web)"/>
    <w:basedOn w:val="Normal"/>
    <w:uiPriority w:val="99"/>
    <w:rsid w:val="00A93A5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Strong">
    <w:name w:val="Strong"/>
    <w:basedOn w:val="DefaultParagraphFont"/>
    <w:uiPriority w:val="99"/>
    <w:qFormat/>
    <w:rsid w:val="00A93A5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93A5F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5F5FAB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16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28.taipei.gov.tw/" TargetMode="External"/><Relationship Id="rId13" Type="http://schemas.openxmlformats.org/officeDocument/2006/relationships/hyperlink" Target="http://zh.wikipedia.org/wiki/%E7%B8%BD%E7%B7%A8" TargetMode="External"/><Relationship Id="rId18" Type="http://schemas.openxmlformats.org/officeDocument/2006/relationships/hyperlink" Target="http://zh.wikipedia.org/wiki/%E9%B3%B3%E5%87%B0%E8%A1%9B%E8%A6%96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228.taipei.gov.tw" TargetMode="External"/><Relationship Id="rId7" Type="http://schemas.openxmlformats.org/officeDocument/2006/relationships/hyperlink" Target="http://ppt.cc/lIns" TargetMode="External"/><Relationship Id="rId12" Type="http://schemas.openxmlformats.org/officeDocument/2006/relationships/hyperlink" Target="http://zh.wikipedia.org/w/index.php?title=%E6%B5%B7%E5%B3%BD%E8%A9%95%E8%AB%96&amp;action=edit&amp;redlink=1" TargetMode="External"/><Relationship Id="rId17" Type="http://schemas.openxmlformats.org/officeDocument/2006/relationships/hyperlink" Target="http://zh.wikipedia.org/wiki/%E9%A6%99%E6%B8%AF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zh.wikipedia.org/wiki/%E8%AF%84%E8%AE%BA%E5%91%98" TargetMode="External"/><Relationship Id="rId20" Type="http://schemas.openxmlformats.org/officeDocument/2006/relationships/hyperlink" Target="http://zh.wikipedia.org/wiki/%E4%B8%AD%E5%9C%8B%E7%B5%B1%E4%B8%80%E8%81%AF%E7%9B%9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h.wikipedia.org/wiki/%E5%8F%B0%E7%81%A3" TargetMode="Externa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zh.wikipedia.org/wiki/%E4%BA%9E%E6%B4%B2%E9%80%B1%E5%88%8A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://zh.wikipedia.org/w/index.php?title=%E6%B5%B7%E5%B3%BD%E8%A9%95%E8%AB%96&amp;action=edit&amp;redlink=1" TargetMode="External"/><Relationship Id="rId19" Type="http://schemas.openxmlformats.org/officeDocument/2006/relationships/hyperlink" Target="http://zh.wikipedia.org/wiki/%E8%AF%84%E8%AE%BA%E5%91%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h.wikipedia.org/wiki/%E4%B8%AD%E5%9C%8B%E6%96%87%E5%8C%96%E5%A4%A7%E5%AD%B8" TargetMode="External"/><Relationship Id="rId14" Type="http://schemas.openxmlformats.org/officeDocument/2006/relationships/hyperlink" Target="http://zh.wikipedia.org/wiki/%E9%A6%99%E6%B8%AF" TargetMode="Externa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1214</TotalTime>
  <Pages>10</Pages>
  <Words>872</Words>
  <Characters>4973</Characters>
  <Application>Microsoft Office Outlook</Application>
  <DocSecurity>0</DocSecurity>
  <Lines>0</Lines>
  <Paragraphs>0</Paragraphs>
  <ScaleCrop>false</ScaleCrop>
  <Company>Test 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林品貝</dc:creator>
  <cp:keywords/>
  <dc:description/>
  <cp:lastModifiedBy>charlin</cp:lastModifiedBy>
  <cp:revision>79</cp:revision>
  <cp:lastPrinted>2013-09-09T08:36:00Z</cp:lastPrinted>
  <dcterms:created xsi:type="dcterms:W3CDTF">2013-08-27T02:46:00Z</dcterms:created>
  <dcterms:modified xsi:type="dcterms:W3CDTF">2013-09-17T01:28:00Z</dcterms:modified>
</cp:coreProperties>
</file>